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3B4" w:rsidRPr="004513B4" w:rsidRDefault="008903BD" w:rsidP="001A3B7E">
      <w:pPr>
        <w:pStyle w:val="PartNumber"/>
        <w:spacing w:before="120" w:after="120"/>
        <w:sectPr w:rsidR="004513B4" w:rsidRPr="004513B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t xml:space="preserve">Part Number: </w:t>
      </w:r>
      <w:r w:rsidR="00846AA2">
        <w:t>PT347-</w:t>
      </w:r>
      <w:r w:rsidR="000F38E6">
        <w:t>12160</w:t>
      </w:r>
      <w:r w:rsidR="00D24C63">
        <w:t xml:space="preserve"> (</w:t>
      </w:r>
      <w:r w:rsidR="005835B3">
        <w:t>Scion</w:t>
      </w:r>
      <w:r w:rsidR="00D24C63">
        <w:t xml:space="preserve">) </w:t>
      </w:r>
      <w:r>
        <w:t xml:space="preserve">                  Part Number: </w:t>
      </w:r>
      <w:r w:rsidR="004513B4">
        <w:t>PT347-12161</w:t>
      </w:r>
      <w:r w:rsidR="00D24C63">
        <w:t xml:space="preserve"> (</w:t>
      </w:r>
      <w:r w:rsidR="005835B3">
        <w:t>Toyota</w:t>
      </w:r>
      <w:r w:rsidR="00D24C63">
        <w:t>)</w:t>
      </w:r>
      <w:r w:rsidR="004513B4">
        <w:t xml:space="preserve">              </w:t>
      </w:r>
    </w:p>
    <w:p w:rsidR="00846AA2" w:rsidRDefault="00846AA2">
      <w:pPr>
        <w:pStyle w:val="PrepTitle"/>
      </w:pPr>
      <w:r>
        <w:lastRenderedPageBreak/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  <w:r>
              <w:rPr>
                <w:bCs/>
              </w:rPr>
              <w:t>Convenience Net</w:t>
            </w: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</w:tbl>
    <w:p w:rsidR="00846AA2" w:rsidRDefault="00846AA2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</w:tbl>
    <w:p w:rsidR="00846AA2" w:rsidRDefault="00846AA2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</w:tbl>
    <w:p w:rsidR="00846AA2" w:rsidRDefault="00846AA2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846AA2">
        <w:tblPrEx>
          <w:tblCellMar>
            <w:top w:w="0" w:type="dxa"/>
            <w:bottom w:w="0" w:type="dxa"/>
          </w:tblCellMar>
        </w:tblPrEx>
        <w:tc>
          <w:tcPr>
            <w:tcW w:w="4968" w:type="dxa"/>
          </w:tcPr>
          <w:p w:rsidR="00846AA2" w:rsidRDefault="00846AA2">
            <w:pPr>
              <w:pStyle w:val="PrepText"/>
            </w:pPr>
          </w:p>
        </w:tc>
      </w:tr>
    </w:tbl>
    <w:p w:rsidR="00846AA2" w:rsidRDefault="00846AA2">
      <w:pPr>
        <w:pStyle w:val="PrepTitle"/>
      </w:pPr>
      <w:r>
        <w:t>Recommended Tools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46AA2" w:rsidRDefault="00846AA2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846AA2" w:rsidRDefault="00846AA2">
            <w:pPr>
              <w:pStyle w:val="ToolsRedTitle"/>
            </w:pPr>
            <w:r>
              <w:t>Notes</w:t>
            </w: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  <w:tcBorders>
              <w:top w:val="single" w:sz="6" w:space="0" w:color="auto"/>
            </w:tcBorders>
          </w:tcPr>
          <w:p w:rsidR="00846AA2" w:rsidRDefault="00846AA2">
            <w:pPr>
              <w:pStyle w:val="ToolsRedtext"/>
            </w:pPr>
            <w:r>
              <w:t>None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846AA2" w:rsidRDefault="00846AA2">
            <w:pPr>
              <w:pStyle w:val="ToolsRedtext"/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sRedtext"/>
            </w:pPr>
          </w:p>
        </w:tc>
        <w:tc>
          <w:tcPr>
            <w:tcW w:w="2484" w:type="dxa"/>
          </w:tcPr>
          <w:p w:rsidR="00846AA2" w:rsidRDefault="00846AA2">
            <w:pPr>
              <w:pStyle w:val="ToolsRedtext"/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sRedtext"/>
            </w:pPr>
          </w:p>
        </w:tc>
        <w:tc>
          <w:tcPr>
            <w:tcW w:w="2484" w:type="dxa"/>
          </w:tcPr>
          <w:p w:rsidR="00846AA2" w:rsidRDefault="00846AA2">
            <w:pPr>
              <w:pStyle w:val="ToolsRedtext"/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846AA2" w:rsidRDefault="00846AA2">
            <w:pPr>
              <w:pStyle w:val="ToolsBlackTitle"/>
            </w:pPr>
            <w:r>
              <w:t>Notes</w:t>
            </w: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BlackText"/>
            </w:pPr>
            <w:r>
              <w:t>None</w:t>
            </w:r>
          </w:p>
        </w:tc>
        <w:tc>
          <w:tcPr>
            <w:tcW w:w="2484" w:type="dxa"/>
          </w:tcPr>
          <w:p w:rsidR="00846AA2" w:rsidRDefault="00846AA2">
            <w:pPr>
              <w:pStyle w:val="ToolBlackText"/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BlackText"/>
            </w:pPr>
          </w:p>
        </w:tc>
        <w:tc>
          <w:tcPr>
            <w:tcW w:w="2484" w:type="dxa"/>
          </w:tcPr>
          <w:p w:rsidR="00846AA2" w:rsidRDefault="00846AA2">
            <w:pPr>
              <w:pStyle w:val="ToolBlackText"/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BlackText"/>
            </w:pPr>
          </w:p>
        </w:tc>
        <w:tc>
          <w:tcPr>
            <w:tcW w:w="2484" w:type="dxa"/>
          </w:tcPr>
          <w:p w:rsidR="00846AA2" w:rsidRDefault="00846AA2">
            <w:pPr>
              <w:pStyle w:val="ToolBlackText"/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846AA2" w:rsidRDefault="00846AA2">
            <w:pPr>
              <w:pStyle w:val="ToolsBlueTitle"/>
            </w:pPr>
            <w:r>
              <w:t>Notes</w:t>
            </w: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BlueText"/>
            </w:pPr>
            <w:r>
              <w:t>None</w:t>
            </w:r>
          </w:p>
        </w:tc>
        <w:tc>
          <w:tcPr>
            <w:tcW w:w="2484" w:type="dxa"/>
          </w:tcPr>
          <w:p w:rsidR="00846AA2" w:rsidRDefault="00846AA2">
            <w:pPr>
              <w:pStyle w:val="ToolBlueText"/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BlueText"/>
            </w:pPr>
          </w:p>
        </w:tc>
        <w:tc>
          <w:tcPr>
            <w:tcW w:w="2484" w:type="dxa"/>
          </w:tcPr>
          <w:p w:rsidR="00846AA2" w:rsidRDefault="00846AA2">
            <w:pPr>
              <w:pStyle w:val="ToolBlueText"/>
            </w:pPr>
          </w:p>
        </w:tc>
      </w:tr>
      <w:tr w:rsidR="00846AA2" w:rsidRPr="00CF5BCA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BlueText"/>
            </w:pPr>
          </w:p>
        </w:tc>
        <w:tc>
          <w:tcPr>
            <w:tcW w:w="2484" w:type="dxa"/>
          </w:tcPr>
          <w:p w:rsidR="00846AA2" w:rsidRDefault="00846AA2">
            <w:pPr>
              <w:pStyle w:val="ToolBlueText"/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846AA2" w:rsidRDefault="00846AA2">
            <w:pPr>
              <w:pStyle w:val="ToolsGreenTitle"/>
            </w:pPr>
            <w:r>
              <w:t>Notes</w:t>
            </w: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GreenText"/>
            </w:pPr>
            <w:r>
              <w:t>None</w:t>
            </w:r>
          </w:p>
        </w:tc>
        <w:tc>
          <w:tcPr>
            <w:tcW w:w="2484" w:type="dxa"/>
          </w:tcPr>
          <w:p w:rsidR="00846AA2" w:rsidRDefault="00846AA2">
            <w:pPr>
              <w:pStyle w:val="ToolGreenText"/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GreenText"/>
            </w:pPr>
          </w:p>
        </w:tc>
        <w:tc>
          <w:tcPr>
            <w:tcW w:w="2484" w:type="dxa"/>
          </w:tcPr>
          <w:p w:rsidR="00846AA2" w:rsidRDefault="00846AA2">
            <w:pPr>
              <w:pStyle w:val="ToolGreenText"/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2484" w:type="dxa"/>
          </w:tcPr>
          <w:p w:rsidR="00846AA2" w:rsidRDefault="00846AA2">
            <w:pPr>
              <w:pStyle w:val="ToolGreenText"/>
            </w:pPr>
          </w:p>
        </w:tc>
        <w:tc>
          <w:tcPr>
            <w:tcW w:w="2484" w:type="dxa"/>
          </w:tcPr>
          <w:p w:rsidR="00846AA2" w:rsidRDefault="00846AA2">
            <w:pPr>
              <w:pStyle w:val="ToolGreenText"/>
            </w:pPr>
          </w:p>
        </w:tc>
      </w:tr>
    </w:tbl>
    <w:p w:rsidR="00846AA2" w:rsidRDefault="00846AA2">
      <w:pPr>
        <w:pStyle w:val="PrepTitle"/>
      </w:pPr>
      <w:r>
        <w:t>General Applicability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846AA2" w:rsidTr="001A3B7E">
        <w:tblPrEx>
          <w:tblCellMar>
            <w:top w:w="0" w:type="dxa"/>
            <w:bottom w:w="0" w:type="dxa"/>
          </w:tblCellMar>
        </w:tblPrEx>
        <w:tc>
          <w:tcPr>
            <w:tcW w:w="4968" w:type="dxa"/>
          </w:tcPr>
          <w:p w:rsidR="00846AA2" w:rsidRDefault="00846AA2">
            <w:pPr>
              <w:pStyle w:val="PrepText"/>
            </w:pPr>
          </w:p>
        </w:tc>
      </w:tr>
    </w:tbl>
    <w:p w:rsidR="001A3B7E" w:rsidRDefault="001A3B7E" w:rsidP="001A3B7E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1A3B7E" w:rsidTr="00015EC2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1A3B7E" w:rsidRDefault="001A3B7E" w:rsidP="00015EC2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1A3B7E" w:rsidRDefault="001A3B7E" w:rsidP="00015EC2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1A3B7E" w:rsidRDefault="001A3B7E" w:rsidP="00015EC2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1A3B7E" w:rsidTr="00015EC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1A3B7E" w:rsidRDefault="001A3B7E" w:rsidP="00015EC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1A3B7E" w:rsidRDefault="001A3B7E" w:rsidP="00015EC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1A3B7E" w:rsidRDefault="001A3B7E" w:rsidP="00015EC2">
            <w:pPr>
              <w:pStyle w:val="PrepText"/>
              <w:rPr>
                <w:bCs/>
              </w:rPr>
            </w:pPr>
          </w:p>
        </w:tc>
      </w:tr>
    </w:tbl>
    <w:p w:rsidR="00846AA2" w:rsidRDefault="001A3B7E" w:rsidP="001A3B7E">
      <w:pPr>
        <w:pStyle w:val="PrepTitle"/>
        <w:spacing w:before="0"/>
      </w:pPr>
      <w:r>
        <w:br w:type="column"/>
      </w:r>
      <w:r w:rsidR="00846AA2">
        <w:lastRenderedPageBreak/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</w:pPr>
            <w:r>
              <w:t>Accessory</w:t>
            </w: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  <w:tcBorders>
              <w:top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  <w:rPr>
                <w:bCs/>
              </w:rPr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846AA2" w:rsidRDefault="00846AA2">
            <w:pPr>
              <w:pStyle w:val="PrepText"/>
              <w:rPr>
                <w:bCs/>
              </w:rPr>
            </w:pPr>
          </w:p>
        </w:tc>
      </w:tr>
      <w:tr w:rsidR="00846AA2">
        <w:tblPrEx>
          <w:tblCellMar>
            <w:top w:w="0" w:type="dxa"/>
            <w:bottom w:w="0" w:type="dxa"/>
          </w:tblCellMar>
        </w:tblPrEx>
        <w:tc>
          <w:tcPr>
            <w:tcW w:w="792" w:type="dxa"/>
          </w:tcPr>
          <w:p w:rsidR="00846AA2" w:rsidRDefault="00846AA2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846AA2" w:rsidRDefault="00846AA2">
            <w:pPr>
              <w:pStyle w:val="PrepText"/>
            </w:pPr>
          </w:p>
        </w:tc>
      </w:tr>
    </w:tbl>
    <w:p w:rsidR="00846AA2" w:rsidRDefault="00846AA2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:rsidR="00846AA2" w:rsidRDefault="00846AA2">
      <w:pPr>
        <w:pStyle w:val="PrepTitle"/>
      </w:pPr>
      <w:r>
        <w:t>Legend</w:t>
      </w:r>
    </w:p>
    <w:p w:rsidR="00846AA2" w:rsidRDefault="000D798D"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41275</wp:posOffset>
                </wp:positionV>
                <wp:extent cx="3180715" cy="2568575"/>
                <wp:effectExtent l="1905" t="14605" r="17780" b="0"/>
                <wp:wrapNone/>
                <wp:docPr id="36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0715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36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048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04BD3" w:rsidRDefault="00B04BD3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B04BD3" w:rsidRDefault="00B04BD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B04BD3" w:rsidRDefault="00B04BD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B04BD3" w:rsidRDefault="00B04BD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B04BD3" w:rsidRDefault="00B04BD3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7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378" name="Line 9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" name="Line 9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8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-2.25pt;margin-top:3.25pt;width:250.45pt;height:202.25pt;z-index:251613184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7048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B3q7EAAAA3AAAAA8AAABkcnMvZG93bnJldi54bWxEj0FrAjEUhO8F/0N4greatcJStkYpC4LQ&#10;FtH20tsjee6Gbl6WJHVXf30jCD0OM/MNs9qMrhNnCtF6VrCYFyCItTeWGwVfn9vHZxAxIRvsPJOC&#10;C0XYrCcPK6yMH/hA52NqRIZwrFBBm1JfSRl1Sw7j3PfE2Tv54DBlGRppAg4Z7jr5VBSldGg5L7TY&#10;U92S/jn+OgX8/rb/2A3ahvqbRq2vdX3yVqnZdHx9AZFoTP/he3tnFCzLEm5n8hG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B3q7EAAAA3AAAAA8AAAAAAAAAAAAAAAAA&#10;nwIAAGRycy9kb3ducmV2LnhtbFBLBQYAAAAABAAEAPcAAACQAwAAAAA=&#10;">
                  <v:imagedata r:id="rId18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CZy78A&#10;AADcAAAADwAAAGRycy9kb3ducmV2LnhtbESPzQrCMBCE74LvEFbwpqmKP1SjiCB4E38eYG3Wtths&#10;ahK1vr0RBI/DzHzDLFaNqcSTnC8tKxj0ExDEmdUl5wrOp21vBsIHZI2VZVLwJg+rZbu1wFTbFx/o&#10;eQy5iBD2KSooQqhTKX1WkEHftzVx9K7WGQxRulxqh68IN5UcJslEGiw5LhRY06ag7HZ8GAX7XK4v&#10;iQ+ZuZr7dvw+uQ3XU6W6nWY9BxGoCf/wr73TCkaTKXzPx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UJnLvwAAANwAAAAPAAAAAAAAAAAAAAAAAJgCAABkcnMvZG93bnJl&#10;di54bWxQSwUGAAAAAAQABAD1AAAAhAMAAAAA&#10;" filled="f" stroked="f" strokeweight="1.5pt">
                  <v:textbox inset="1pt,1pt,1pt,1pt">
                    <w:txbxContent>
                      <w:p w:rsidR="00B04BD3" w:rsidRDefault="00B04BD3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B04BD3" w:rsidRDefault="00B04BD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B04BD3" w:rsidRDefault="00B04BD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B04BD3" w:rsidRDefault="00B04BD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B04BD3" w:rsidRDefault="00B04BD3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wiSzGAAAA3AAAAA8AAABkcnMvZG93bnJldi54bWxEj8FOwzAMhu9IvENkpN1YykBTVZZNiGms&#10;0i5swIGb1Zi2rHGqJFvL288HpB2t3//nz4vV6Dp1phBbzwYephko4srblmsDnx+b+xxUTMgWO89k&#10;4I8irJa3NwssrB94T+dDqpVAOBZooEmpL7SOVUMO49T3xJL9+OAwyRhqbQMOAnednmXZXDtsWS40&#10;2NNrQ9XxcHKi0e7K4/Ytf19vvzdfuQ5+ePotjZncjS/PoBKN6br83y6tgce52MozQgC9v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/CJLMYAAADcAAAADwAAAAAAAAAAAAAA&#10;AACfAgAAZHJzL2Rvd25yZXYueG1sUEsFBgAAAAAEAAQA9wAAAJIDAAAAAA==&#10;">
                  <v:imagedata r:id="rId19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hUFzHAAAA3AAAAA8AAABkcnMvZG93bnJldi54bWxEj0FrwkAUhO8F/8PyhF5K3dQWq6mrRKFQ&#10;elIjgrdn9jWJzb4Nu1tN/n23UPA4zMw3zHzZmUZcyPnasoKnUQKCuLC65lLBPn9/nILwAVljY5kU&#10;9ORhuRjczTHV9spbuuxCKSKEfYoKqhDaVEpfVGTQj2xLHL0v6wyGKF0ptcNrhJtGjpNkIg3WHBcq&#10;bGldUfG9+zEKVv06++zPLn/g0+ag/UueHV/PSt0Pu+wNRKAu3ML/7Q+t4Hkyg78z8Qj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vhUFzHAAAA3AAAAA8AAAAAAAAAAAAA&#10;AAAAnwIAAGRycy9kb3ducmV2LnhtbFBLBQYAAAAABAAEAPcAAACTAwAAAAA=&#10;">
                  <v:imagedata r:id="rId20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2a1vCAAAA3AAAAA8AAABkcnMvZG93bnJldi54bWxET8uKwjAU3QvzD+EOuJExVcFHNYoMCmUW&#10;gnYWurs0d5pic1OaqPXvzWLA5eG8V5vO1uJOra8cKxgNExDEhdMVlwp+8/3XHIQPyBprx6TgSR42&#10;64/eClPtHnyk+ymUIoawT1GBCaFJpfSFIYt+6BriyP251mKIsC2lbvERw20tx0kylRYrjg0GG/o2&#10;VFxPN6vgwJfR3P0cBrk+ZtddnpnzdtEp1f/stksQgbrwFv+7M61gMovz45l4BOT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9mtbwgAAANwAAAAPAAAAAAAAAAAAAAAAAJ8C&#10;AABkcnMvZG93bnJldi54bWxQSwUGAAAAAAQABAD3AAAAjgMAAAAA&#10;">
                  <v:imagedata r:id="rId21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Z+S7GAAAA3AAAAA8AAABkcnMvZG93bnJldi54bWxEj91qwkAUhO8F32E5Qm+kblSoNWYVEQKF&#10;0ohaen3IHvNj9mzIbk369t1CwcthZr5hkt1gGnGnzlWWFcxnEQji3OqKCwWfl/T5FYTzyBoby6Tg&#10;hxzstuNRgrG2PZ/ofvaFCBB2MSoovW9jKV1ekkE3sy1x8K62M+iD7AqpO+wD3DRyEUUv0mDFYaHE&#10;lg4l5bfzt1Fw++JjdkRXf2TX9XvWL9N5PU2VepoM+w0IT4N/hP/bb1rBcrWAvzPh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n5LsYAAADcAAAADwAAAAAAAAAAAAAA&#10;AACfAgAAZHJzL2Rvd25yZXYueG1sUEsFBgAAAAAEAAQA9wAAAJIDAAAAAA==&#10;">
                  <v:imagedata r:id="rId22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TY7sIAAADcAAAADwAAAGRycy9kb3ducmV2LnhtbERPz2vCMBS+D/wfwhN2W9M52aQaRQqD&#10;HvRgN+b10TybsualJlnt/vvlIOz48f3e7Cbbi5F86BwreM5yEMSN0x23Cj4/3p9WIEJE1tg7JgW/&#10;FGC3nT1ssNDuxica69iKFMKhQAUmxqGQMjSGLIbMDcSJuzhvMSboW6k93lK47eUiz1+lxY5Tg8GB&#10;SkPNd/1jFSyPldHn6RAOp7z6ou66LK+1U+pxPu3XICJN8V98d1dawctbWpvOpCM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TY7sIAAADcAAAADwAAAAAAAAAAAAAA&#10;AAChAgAAZHJzL2Rvd25yZXYueG1sUEsFBgAAAAAEAAQA+QAAAJADAAAAAA==&#10;" strokeweight="2.25pt">
                    <o:lock v:ext="edit" aspectratio="t"/>
                  </v:line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h9dcQAAADcAAAADwAAAGRycy9kb3ducmV2LnhtbESPT4vCMBTE7wt+h/AEb2vqH1atRhFh&#10;oQf3YFf0+mieTbF5qU1W67c3Cwt7HGbmN8xq09la3Kn1lWMFo2ECgrhwuuJSwfH7830OwgdkjbVj&#10;UvAkD5t1722FqXYPPtA9D6WIEPYpKjAhNKmUvjBk0Q9dQxy9i2sthijbUuoWHxFuazlOkg9pseK4&#10;YLChnaHimv9YBdOvzOhzt/f7Q5KdqLpNd7fcKTXod9sliEBd+A//tTOtYDJbwO+Ze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2H11xAAAANwAAAAPAAAAAAAAAAAA&#10;AAAAAKECAABkcnMvZG93bnJldi54bWxQSwUGAAAAAAQABAD5AAAAkgMAAAAA&#10;" strokeweight="2.25pt">
                    <o:lock v:ext="edit" aspectratio="t"/>
                  </v:line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7LMMA&#10;AADcAAAADwAAAGRycy9kb3ducmV2LnhtbERPXWvCMBR9F/wP4Qp7EU11Q0o1iggDYYOxTkHfLsm1&#10;LTY3XZJp/ffLw2CPh/O92vS2FTfyoXGsYDbNQBBrZxquFBy+Xic5iBCRDbaOScGDAmzWw8EKC+Pu&#10;/Em3MlYihXAoUEEdY1dIGXRNFsPUdcSJuzhvMSboK2k83lO4beU8yxbSYsOpocaOdjXpa/ljFYxf&#10;FtYcT98Pfy7fTsePXG/fg1bqadRvlyAi9fFf/OfeGwXPeZqfzq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+7LMMAAADcAAAADwAAAAAAAAAAAAAAAACYAgAAZHJzL2Rv&#10;d25yZXYueG1sUEsFBgAAAAAEAAQA9QAAAIgDAAAAAA==&#10;" filled="f" strokeweight="1.5pt"/>
              </v:group>
            </w:pict>
          </mc:Fallback>
        </mc:AlternateContent>
      </w:r>
    </w:p>
    <w:p w:rsidR="00846AA2" w:rsidRDefault="00846AA2"/>
    <w:p w:rsidR="00846AA2" w:rsidRDefault="00846AA2">
      <w:pPr>
        <w:pStyle w:val="Header"/>
        <w:tabs>
          <w:tab w:val="clear" w:pos="4320"/>
          <w:tab w:val="clear" w:pos="8640"/>
        </w:tabs>
      </w:pPr>
    </w:p>
    <w:p w:rsidR="00F52122" w:rsidRDefault="00F52122">
      <w:pPr>
        <w:pStyle w:val="Header"/>
        <w:tabs>
          <w:tab w:val="clear" w:pos="4320"/>
          <w:tab w:val="clear" w:pos="8640"/>
        </w:tabs>
      </w:pPr>
    </w:p>
    <w:p w:rsidR="00F52122" w:rsidRDefault="00F52122">
      <w:pPr>
        <w:pStyle w:val="Header"/>
        <w:tabs>
          <w:tab w:val="clear" w:pos="4320"/>
          <w:tab w:val="clear" w:pos="8640"/>
        </w:tabs>
      </w:pPr>
    </w:p>
    <w:p w:rsidR="00F52122" w:rsidRDefault="00F52122">
      <w:pPr>
        <w:pStyle w:val="Header"/>
        <w:tabs>
          <w:tab w:val="clear" w:pos="4320"/>
          <w:tab w:val="clear" w:pos="8640"/>
        </w:tabs>
      </w:pPr>
    </w:p>
    <w:p w:rsidR="00F52122" w:rsidRDefault="00F52122">
      <w:pPr>
        <w:pStyle w:val="Header"/>
        <w:tabs>
          <w:tab w:val="clear" w:pos="4320"/>
          <w:tab w:val="clear" w:pos="8640"/>
        </w:tabs>
      </w:pPr>
    </w:p>
    <w:p w:rsidR="00F52122" w:rsidRDefault="00F52122">
      <w:pPr>
        <w:pStyle w:val="Header"/>
        <w:tabs>
          <w:tab w:val="clear" w:pos="4320"/>
          <w:tab w:val="clear" w:pos="8640"/>
        </w:tabs>
      </w:pPr>
    </w:p>
    <w:p w:rsidR="00F52122" w:rsidRDefault="00F52122">
      <w:pPr>
        <w:pStyle w:val="Header"/>
        <w:tabs>
          <w:tab w:val="clear" w:pos="4320"/>
          <w:tab w:val="clear" w:pos="8640"/>
        </w:tabs>
      </w:pPr>
    </w:p>
    <w:p w:rsidR="00F52122" w:rsidRDefault="00F52122">
      <w:pPr>
        <w:pStyle w:val="Header"/>
        <w:tabs>
          <w:tab w:val="clear" w:pos="4320"/>
          <w:tab w:val="clear" w:pos="8640"/>
        </w:tabs>
      </w:pPr>
    </w:p>
    <w:p w:rsidR="00F52122" w:rsidRDefault="00F52122">
      <w:pPr>
        <w:pStyle w:val="Header"/>
        <w:tabs>
          <w:tab w:val="clear" w:pos="4320"/>
          <w:tab w:val="clear" w:pos="8640"/>
        </w:tabs>
      </w:pPr>
    </w:p>
    <w:p w:rsidR="00F52122" w:rsidRDefault="00F52122">
      <w:pPr>
        <w:pStyle w:val="Header"/>
        <w:tabs>
          <w:tab w:val="clear" w:pos="4320"/>
          <w:tab w:val="clear" w:pos="8640"/>
        </w:tabs>
      </w:pPr>
    </w:p>
    <w:p w:rsidR="00F52122" w:rsidRDefault="00F52122">
      <w:pPr>
        <w:pStyle w:val="Header"/>
        <w:tabs>
          <w:tab w:val="clear" w:pos="4320"/>
          <w:tab w:val="clear" w:pos="8640"/>
        </w:tabs>
      </w:pPr>
    </w:p>
    <w:p w:rsidR="00F52122" w:rsidRDefault="00F52122">
      <w:pPr>
        <w:pStyle w:val="Header"/>
        <w:tabs>
          <w:tab w:val="clear" w:pos="4320"/>
          <w:tab w:val="clear" w:pos="8640"/>
        </w:tabs>
      </w:pPr>
    </w:p>
    <w:p w:rsidR="00A67EE0" w:rsidRPr="00CF5BCA" w:rsidRDefault="00A67EE0">
      <w:pPr>
        <w:pStyle w:val="Header"/>
        <w:tabs>
          <w:tab w:val="clear" w:pos="4320"/>
          <w:tab w:val="clear" w:pos="8640"/>
        </w:tabs>
        <w:rPr>
          <w:sz w:val="8"/>
        </w:rPr>
      </w:pPr>
    </w:p>
    <w:p w:rsidR="001A3B7E" w:rsidRDefault="001A3B7E" w:rsidP="00A67EE0">
      <w:pPr>
        <w:pStyle w:val="Header"/>
        <w:tabs>
          <w:tab w:val="clear" w:pos="4320"/>
          <w:tab w:val="clear" w:pos="8640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468DEEB" wp14:editId="663C9CAF">
            <wp:simplePos x="0" y="0"/>
            <wp:positionH relativeFrom="column">
              <wp:posOffset>464557</wp:posOffset>
            </wp:positionH>
            <wp:positionV relativeFrom="paragraph">
              <wp:posOffset>71755</wp:posOffset>
            </wp:positionV>
            <wp:extent cx="2207172" cy="1520660"/>
            <wp:effectExtent l="19050" t="19050" r="22225" b="22860"/>
            <wp:wrapNone/>
            <wp:docPr id="6" name="Picture 1" descr="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on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72" cy="15206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B7E" w:rsidRDefault="001A3B7E" w:rsidP="00A67EE0">
      <w:pPr>
        <w:pStyle w:val="Header"/>
        <w:tabs>
          <w:tab w:val="clear" w:pos="4320"/>
          <w:tab w:val="clear" w:pos="8640"/>
        </w:tabs>
      </w:pPr>
    </w:p>
    <w:p w:rsidR="001A3B7E" w:rsidRDefault="001A3B7E" w:rsidP="00A67EE0">
      <w:pPr>
        <w:pStyle w:val="Header"/>
        <w:tabs>
          <w:tab w:val="clear" w:pos="4320"/>
          <w:tab w:val="clear" w:pos="8640"/>
        </w:tabs>
      </w:pPr>
    </w:p>
    <w:p w:rsidR="001A3B7E" w:rsidRDefault="001A3B7E" w:rsidP="00A67EE0">
      <w:pPr>
        <w:pStyle w:val="Header"/>
        <w:tabs>
          <w:tab w:val="clear" w:pos="4320"/>
          <w:tab w:val="clear" w:pos="8640"/>
        </w:tabs>
      </w:pPr>
    </w:p>
    <w:p w:rsidR="001A3B7E" w:rsidRDefault="001A3B7E" w:rsidP="00A67EE0">
      <w:pPr>
        <w:pStyle w:val="Header"/>
        <w:tabs>
          <w:tab w:val="clear" w:pos="4320"/>
          <w:tab w:val="clear" w:pos="8640"/>
        </w:tabs>
      </w:pPr>
    </w:p>
    <w:p w:rsidR="001A3B7E" w:rsidRDefault="001A3B7E" w:rsidP="00A67EE0">
      <w:pPr>
        <w:pStyle w:val="Header"/>
        <w:tabs>
          <w:tab w:val="clear" w:pos="4320"/>
          <w:tab w:val="clear" w:pos="8640"/>
        </w:tabs>
      </w:pPr>
    </w:p>
    <w:p w:rsidR="001A3B7E" w:rsidRDefault="001A3B7E" w:rsidP="00A67EE0">
      <w:pPr>
        <w:pStyle w:val="Header"/>
        <w:tabs>
          <w:tab w:val="clear" w:pos="4320"/>
          <w:tab w:val="clear" w:pos="8640"/>
        </w:tabs>
      </w:pPr>
    </w:p>
    <w:p w:rsidR="001A3B7E" w:rsidRDefault="001A3B7E" w:rsidP="00A67EE0">
      <w:pPr>
        <w:pStyle w:val="Header"/>
        <w:tabs>
          <w:tab w:val="clear" w:pos="4320"/>
          <w:tab w:val="clear" w:pos="8640"/>
        </w:tabs>
      </w:pPr>
    </w:p>
    <w:p w:rsidR="00914D19" w:rsidRDefault="00914D19" w:rsidP="00A67EE0">
      <w:pPr>
        <w:pStyle w:val="Header"/>
        <w:tabs>
          <w:tab w:val="clear" w:pos="4320"/>
          <w:tab w:val="clear" w:pos="8640"/>
        </w:tabs>
      </w:pPr>
    </w:p>
    <w:p w:rsidR="00A67EE0" w:rsidRPr="00CF5BCA" w:rsidRDefault="00A67EE0" w:rsidP="00A67EE0">
      <w:pPr>
        <w:pStyle w:val="Header"/>
        <w:tabs>
          <w:tab w:val="clear" w:pos="4320"/>
          <w:tab w:val="clear" w:pos="8640"/>
        </w:tabs>
        <w:rPr>
          <w:sz w:val="16"/>
        </w:rPr>
      </w:pPr>
    </w:p>
    <w:p w:rsidR="00914D19" w:rsidRPr="00914D19" w:rsidRDefault="000D798D" w:rsidP="00914D19">
      <w:pPr>
        <w:pStyle w:val="Header"/>
        <w:spacing w:line="216" w:lineRule="auto"/>
        <w:rPr>
          <w:sz w:val="20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8255</wp:posOffset>
                </wp:positionV>
                <wp:extent cx="3180715" cy="2377440"/>
                <wp:effectExtent l="15240" t="15875" r="13970" b="16510"/>
                <wp:wrapNone/>
                <wp:docPr id="363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715" cy="237744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DF3FEB" id="Rectangle 302" o:spid="_x0000_s1026" style="position:absolute;margin-left:-2.25pt;margin-top:.65pt;width:250.45pt;height:187.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" filled="f" strokeweight="1.5pt"/>
            </w:pict>
          </mc:Fallback>
        </mc:AlternateContent>
      </w:r>
      <w:r w:rsidR="00914D19" w:rsidRPr="00914D19">
        <w:rPr>
          <w:sz w:val="20"/>
        </w:rPr>
        <w:t>Care must be taken when installing this accessory to ensure damage does not occur to the vehicle.  The installation of this accessory should follow approved guidelines to ensure a quality installation.</w:t>
      </w:r>
    </w:p>
    <w:p w:rsidR="00914D19" w:rsidRPr="00914D19" w:rsidRDefault="00914D19" w:rsidP="00914D19">
      <w:pPr>
        <w:pStyle w:val="Header"/>
        <w:spacing w:line="216" w:lineRule="auto"/>
        <w:rPr>
          <w:sz w:val="20"/>
        </w:rPr>
      </w:pPr>
    </w:p>
    <w:p w:rsidR="00914D19" w:rsidRPr="00914D19" w:rsidRDefault="00914D19" w:rsidP="00914D19">
      <w:pPr>
        <w:pStyle w:val="Header"/>
        <w:spacing w:line="216" w:lineRule="auto"/>
        <w:rPr>
          <w:sz w:val="20"/>
        </w:rPr>
      </w:pPr>
      <w:r w:rsidRPr="00914D19">
        <w:rPr>
          <w:sz w:val="20"/>
        </w:rPr>
        <w:t>These guidelines can be found in the "Accessory Installation Practices" document.</w:t>
      </w:r>
    </w:p>
    <w:p w:rsidR="00914D19" w:rsidRPr="00914D19" w:rsidRDefault="00914D19" w:rsidP="00914D19">
      <w:pPr>
        <w:pStyle w:val="Header"/>
        <w:spacing w:line="216" w:lineRule="auto"/>
        <w:rPr>
          <w:sz w:val="20"/>
        </w:rPr>
      </w:pPr>
    </w:p>
    <w:p w:rsidR="00914D19" w:rsidRPr="00914D19" w:rsidRDefault="00914D19" w:rsidP="00914D19">
      <w:pPr>
        <w:pStyle w:val="Header"/>
        <w:spacing w:line="216" w:lineRule="auto"/>
        <w:rPr>
          <w:sz w:val="20"/>
        </w:rPr>
      </w:pPr>
      <w:r w:rsidRPr="00914D19">
        <w:rPr>
          <w:sz w:val="20"/>
        </w:rPr>
        <w:t>This document covers such items as:-</w:t>
      </w:r>
    </w:p>
    <w:p w:rsidR="00914D19" w:rsidRPr="00914D19" w:rsidRDefault="00A67EE0" w:rsidP="00914D19">
      <w:pPr>
        <w:pStyle w:val="Header"/>
        <w:spacing w:line="216" w:lineRule="auto"/>
        <w:rPr>
          <w:sz w:val="20"/>
        </w:rPr>
      </w:pPr>
      <w:r>
        <w:rPr>
          <w:sz w:val="20"/>
        </w:rPr>
        <w:t xml:space="preserve">• </w:t>
      </w:r>
      <w:r w:rsidR="00914D19" w:rsidRPr="00914D19">
        <w:rPr>
          <w:sz w:val="20"/>
        </w:rPr>
        <w:t>Vehicle Protection (use of covers and blankets, cleaning chemicals, etc.).</w:t>
      </w:r>
    </w:p>
    <w:p w:rsidR="00914D19" w:rsidRPr="00914D19" w:rsidRDefault="00A67EE0" w:rsidP="00914D19">
      <w:pPr>
        <w:pStyle w:val="Header"/>
        <w:spacing w:line="216" w:lineRule="auto"/>
        <w:rPr>
          <w:sz w:val="20"/>
        </w:rPr>
      </w:pPr>
      <w:r>
        <w:rPr>
          <w:sz w:val="20"/>
        </w:rPr>
        <w:t xml:space="preserve">• </w:t>
      </w:r>
      <w:r w:rsidR="00914D19" w:rsidRPr="00914D19">
        <w:rPr>
          <w:sz w:val="20"/>
        </w:rPr>
        <w:t>Safety (eye protection, rechecking torque procedure, etc.).</w:t>
      </w:r>
    </w:p>
    <w:p w:rsidR="00914D19" w:rsidRPr="00914D19" w:rsidRDefault="00A67EE0" w:rsidP="00A67EE0">
      <w:pPr>
        <w:pStyle w:val="Header"/>
        <w:spacing w:line="216" w:lineRule="auto"/>
        <w:rPr>
          <w:sz w:val="20"/>
        </w:rPr>
      </w:pPr>
      <w:r>
        <w:rPr>
          <w:sz w:val="20"/>
        </w:rPr>
        <w:t xml:space="preserve">• </w:t>
      </w:r>
      <w:r w:rsidR="00914D19" w:rsidRPr="00914D19">
        <w:rPr>
          <w:sz w:val="20"/>
        </w:rPr>
        <w:t>Vehicle Disassembly/Reassembly (panel removal, part storage, etc.).</w:t>
      </w:r>
    </w:p>
    <w:p w:rsidR="00914D19" w:rsidRPr="00914D19" w:rsidRDefault="00A67EE0" w:rsidP="00914D19">
      <w:pPr>
        <w:pStyle w:val="Header"/>
        <w:spacing w:line="216" w:lineRule="auto"/>
        <w:rPr>
          <w:sz w:val="20"/>
        </w:rPr>
      </w:pPr>
      <w:r>
        <w:rPr>
          <w:sz w:val="20"/>
        </w:rPr>
        <w:t xml:space="preserve">• </w:t>
      </w:r>
      <w:r w:rsidR="00914D19" w:rsidRPr="00914D19">
        <w:rPr>
          <w:sz w:val="20"/>
        </w:rPr>
        <w:t>Electrical Component Disassembly/Reassembly (battery disconnection, connector removal, etc.).</w:t>
      </w:r>
    </w:p>
    <w:p w:rsidR="00914D19" w:rsidRPr="00914D19" w:rsidRDefault="00914D19" w:rsidP="00914D19">
      <w:pPr>
        <w:pStyle w:val="Header"/>
        <w:spacing w:line="216" w:lineRule="auto"/>
        <w:rPr>
          <w:sz w:val="20"/>
        </w:rPr>
      </w:pPr>
    </w:p>
    <w:p w:rsidR="00F52122" w:rsidRDefault="00914D19" w:rsidP="00914D19">
      <w:pPr>
        <w:pStyle w:val="Header"/>
        <w:tabs>
          <w:tab w:val="clear" w:pos="4320"/>
          <w:tab w:val="clear" w:pos="8640"/>
        </w:tabs>
        <w:spacing w:line="216" w:lineRule="auto"/>
        <w:rPr>
          <w:sz w:val="20"/>
        </w:rPr>
      </w:pPr>
      <w:r w:rsidRPr="00914D19">
        <w:rPr>
          <w:sz w:val="20"/>
        </w:rPr>
        <w:t>Please see your dealer for a copy of this document.</w:t>
      </w:r>
    </w:p>
    <w:p w:rsidR="00CF5BCA" w:rsidRDefault="00CF5BCA" w:rsidP="00914D19">
      <w:pPr>
        <w:pStyle w:val="Header"/>
        <w:tabs>
          <w:tab w:val="clear" w:pos="4320"/>
          <w:tab w:val="clear" w:pos="8640"/>
        </w:tabs>
        <w:spacing w:line="216" w:lineRule="auto"/>
        <w:rPr>
          <w:sz w:val="20"/>
        </w:rPr>
      </w:pPr>
    </w:p>
    <w:p w:rsidR="007B12EC" w:rsidRDefault="00BC5243" w:rsidP="00914D19">
      <w:pPr>
        <w:pStyle w:val="Header"/>
        <w:tabs>
          <w:tab w:val="clear" w:pos="4320"/>
          <w:tab w:val="clear" w:pos="8640"/>
        </w:tabs>
        <w:spacing w:line="216" w:lineRule="auto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1916196" wp14:editId="71599A3F">
                <wp:simplePos x="0" y="0"/>
                <wp:positionH relativeFrom="column">
                  <wp:posOffset>29845</wp:posOffset>
                </wp:positionH>
                <wp:positionV relativeFrom="paragraph">
                  <wp:posOffset>13970</wp:posOffset>
                </wp:positionV>
                <wp:extent cx="6497955" cy="2918460"/>
                <wp:effectExtent l="19050" t="0" r="17145" b="1524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7955" cy="2918460"/>
                          <a:chOff x="0" y="-204952"/>
                          <a:chExt cx="6497955" cy="2918942"/>
                        </a:xfrm>
                      </wpg:grpSpPr>
                      <pic:pic xmlns:pic="http://schemas.openxmlformats.org/drawingml/2006/picture">
                        <pic:nvPicPr>
                          <pic:cNvPr id="375" name="Picture 375" descr="Step 1 L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6925"/>
                            <a:ext cx="1383030" cy="17367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5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508000" y="695325"/>
                            <a:ext cx="109220" cy="176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371" descr="Step 1 C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825" y="276225"/>
                            <a:ext cx="3190240" cy="24377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7" name="Picture 37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75" y="212725"/>
                            <a:ext cx="894715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7" name="AutoShape 392"/>
                        <wps:cNvCnPr>
                          <a:cxnSpLocks noChangeShapeType="1"/>
                        </wps:cNvCnPr>
                        <wps:spPr bwMode="auto">
                          <a:xfrm>
                            <a:off x="1393825" y="803275"/>
                            <a:ext cx="1066743" cy="51429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6" name="Oval 393"/>
                        <wps:cNvSpPr>
                          <a:spLocks noChangeArrowheads="1"/>
                        </wps:cNvSpPr>
                        <wps:spPr bwMode="auto">
                          <a:xfrm>
                            <a:off x="2317750" y="1314450"/>
                            <a:ext cx="281925" cy="276829"/>
                          </a:xfrm>
                          <a:prstGeom prst="ellips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394"/>
                        <wps:cNvCnPr>
                          <a:cxnSpLocks noChangeShapeType="1"/>
                        </wps:cNvCnPr>
                        <wps:spPr bwMode="auto">
                          <a:xfrm flipH="1">
                            <a:off x="1393825" y="1558925"/>
                            <a:ext cx="1133414" cy="97525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5" name="Picture 395" descr="Step 1 R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4925" y="812800"/>
                            <a:ext cx="1383030" cy="17367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9" name="AutoShape 401"/>
                        <wps:cNvCnPr>
                          <a:cxnSpLocks noChangeShapeType="1"/>
                        </wps:cNvCnPr>
                        <wps:spPr bwMode="auto">
                          <a:xfrm flipV="1">
                            <a:off x="4029075" y="819150"/>
                            <a:ext cx="1077537" cy="52318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04952"/>
                            <a:ext cx="304784" cy="34730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4BD3" w:rsidRPr="00607335" w:rsidRDefault="00B04BD3" w:rsidP="00681068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 w:rsidRPr="00607335">
                                <w:rPr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386"/>
                        <wps:cNvCnPr>
                          <a:cxnSpLocks noChangeShapeType="1"/>
                        </wps:cNvCnPr>
                        <wps:spPr bwMode="auto">
                          <a:xfrm flipH="1">
                            <a:off x="574675" y="590550"/>
                            <a:ext cx="42543" cy="97334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1" name="AutoShape 384"/>
                        <wps:cNvCnPr>
                          <a:cxnSpLocks noChangeShapeType="1"/>
                        </wps:cNvCnPr>
                        <wps:spPr bwMode="auto">
                          <a:xfrm>
                            <a:off x="504825" y="590550"/>
                            <a:ext cx="66671" cy="97334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3" name="Picture 40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6875" y="260350"/>
                            <a:ext cx="894715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Oval 400"/>
                        <wps:cNvSpPr>
                          <a:spLocks noChangeArrowheads="1"/>
                        </wps:cNvSpPr>
                        <wps:spPr bwMode="auto">
                          <a:xfrm>
                            <a:off x="3917950" y="1339850"/>
                            <a:ext cx="281925" cy="276829"/>
                          </a:xfrm>
                          <a:prstGeom prst="ellips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402"/>
                        <wps:cNvCnPr>
                          <a:cxnSpLocks noChangeShapeType="1"/>
                        </wps:cNvCnPr>
                        <wps:spPr bwMode="auto">
                          <a:xfrm>
                            <a:off x="4029075" y="1616075"/>
                            <a:ext cx="1077537" cy="93715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5864225" y="717550"/>
                            <a:ext cx="109220" cy="249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406"/>
                        <wps:cNvCnPr>
                          <a:cxnSpLocks noChangeShapeType="1"/>
                        </wps:cNvCnPr>
                        <wps:spPr bwMode="auto">
                          <a:xfrm flipH="1">
                            <a:off x="5927725" y="628650"/>
                            <a:ext cx="42543" cy="87810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AutoShape 405"/>
                        <wps:cNvCnPr>
                          <a:cxnSpLocks noChangeShapeType="1"/>
                        </wps:cNvCnPr>
                        <wps:spPr bwMode="auto">
                          <a:xfrm>
                            <a:off x="5864225" y="628650"/>
                            <a:ext cx="66671" cy="878106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916196" id="Group 100" o:spid="_x0000_s1037" style="position:absolute;margin-left:2.35pt;margin-top:1.1pt;width:511.65pt;height:229.8pt;z-index:251672576;mso-height-relative:margin" coordorigin=",-2049" coordsize="64979,291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">
                <v:shape id="Picture 375" o:spid="_x0000_s1038" type="#_x0000_t75" alt="Step 1 L" style="position:absolute;top:7969;width:13830;height:17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kutbHAAAA3AAAAA8AAABkcnMvZG93bnJldi54bWxEj81qwzAQhO+BvIPYQm6J3J+krRsllOKG&#10;9uBD3EB7XKytbSKtjKXYzttHgUKPw8x8w6y3ozWip843jhXcLhIQxKXTDVcKDl/v8ycQPiBrNI5J&#10;wZk8bDfTyRpT7QbeU1+ESkQI+xQV1CG0qZS+rMmiX7iWOHq/rrMYouwqqTscItwaeZckK2mx4bhQ&#10;Y0tvNZXH4mQV5MNDnpmkMLtD5n6K72We9Z/PSs1uxtcXEIHG8B/+a39oBfePS7ieiUdAbi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kutbHAAAA3AAAAA8AAAAAAAAAAAAA&#10;AAAAnwIAAGRycy9kb3ducmV2LnhtbFBLBQYAAAAABAAEAPcAAACTAwAAAAA=&#10;" stroked="t" strokeweight="1.5pt">
                  <v:imagedata r:id="rId28" o:title="Step 1 L"/>
                  <v:path arrowok="t"/>
                </v:shape>
                <v:rect id="Rectangle 390" o:spid="_x0000_s1039" style="position:absolute;left:5080;top:6953;width:1092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tys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2GZxLX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e3KwgAAANwAAAAPAAAAAAAAAAAAAAAAAJgCAABkcnMvZG93&#10;bnJldi54bWxQSwUGAAAAAAQABAD1AAAAhwMAAAAA&#10;" stroked="f"/>
                <v:shape id="Picture 371" o:spid="_x0000_s1040" type="#_x0000_t75" alt="Step 1 C" style="position:absolute;left:16478;top:2762;width:31902;height:24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4MHHFAAAA3AAAAA8AAABkcnMvZG93bnJldi54bWxEj0FrwkAUhO+C/2F5Qm9mYwu1TbMREUrs&#10;pWJaEG+P7GsSzL4N2TVJ/323IHgcZuYbJt1MphUD9a6xrGAVxSCIS6sbrhR8f70vX0A4j6yxtUwK&#10;fsnBJpvPUky0HflIQ+ErESDsElRQe98lUrqyJoMush1x8H5sb9AH2VdS9zgGuGnlYxw/S4MNh4Ua&#10;O9rVVF6KqwmUQ47mM6Zr/lrux0mezt2l+FDqYTFt30B4mvw9fGvvtYKn9Qr+z4QjI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+DBxxQAAANwAAAAPAAAAAAAAAAAAAAAA&#10;AJ8CAABkcnMvZG93bnJldi54bWxQSwUGAAAAAAQABAD3AAAAkQMAAAAA&#10;" stroked="t" strokeweight="1.5pt">
                  <v:imagedata r:id="rId29" o:title="Step 1 C"/>
                  <v:path arrowok="t"/>
                </v:shape>
                <v:shape id="Picture 377" o:spid="_x0000_s1041" type="#_x0000_t75" style="position:absolute;left:1174;top:2127;width:8947;height:5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0BgHBAAAA3AAAAA8AAABkcnMvZG93bnJldi54bWxEj0GLwjAUhO/C/ofwFvamqS7oUo0igrCs&#10;IKh78PhInm2xeSlJtO2/N4LgcZiZb5jFqrO1uJMPlWMF41EGglg7U3Gh4P+0Hf6ACBHZYO2YFPQU&#10;YLX8GCwwN67lA92PsRAJwiFHBWWMTS5l0CVZDCPXECfv4rzFmKQvpPHYJrit5STLptJixWmhxIY2&#10;Jenr8WYVVHvd9n6HE31uXGtj2NCf6ZX6+uzWcxCRuvgOv9q/RsH3bAbPM+kI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0BgHBAAAA3AAAAA8AAAAAAAAAAAAAAAAAnwIA&#10;AGRycy9kb3ducmV2LnhtbFBLBQYAAAAABAAEAPcAAACNAwAAAAA=&#10;">
                  <v:imagedata r:id="rId30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92" o:spid="_x0000_s1042" type="#_x0000_t32" style="position:absolute;left:13938;top:8032;width:10667;height:51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hdLcMAAADcAAAADwAAAGRycy9kb3ducmV2LnhtbESPQYvCMBSE74L/ITxhb5qquEptFBUE&#10;L3vQ3Yu3R/NsSpuX2sTa/fcbQdjjMDPfMNm2t7XoqPWlYwXTSQKCOHe65ELBz/dxvALhA7LG2jEp&#10;+CUP281wkGGq3ZPP1F1CISKEfYoKTAhNKqXPDVn0E9cQR+/mWoshyraQusVnhNtazpLkU1osOS4Y&#10;bOhgKK8uD6vANtrev5zR16qc13s63Xb7pFPqY9Tv1iAC9eE//G6ftIL5YgmvM/EI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IXS3DAAAA3AAAAA8AAAAAAAAAAAAA&#10;AAAAoQIAAGRycy9kb3ducmV2LnhtbFBLBQYAAAAABAAEAPkAAACRAwAAAAA=&#10;" strokeweight="1.5pt"/>
                <v:oval id="Oval 393" o:spid="_x0000_s1043" style="position:absolute;left:23177;top:13144;width:2819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hxcIA&#10;AADcAAAADwAAAGRycy9kb3ducmV2LnhtbESPwWrDMBBE74X8g9hAb42chAbjRAkl0KTH1s4HbKy1&#10;ZWqthKQm7t9XhUKPw8y8YXaHyY7iRiEOjhUsFwUI4tbpgXsFl+b1qQQRE7LG0TEp+KYIh/3sYYeV&#10;dnf+oFudepEhHCtUYFLylZSxNWQxLpwnzl7ngsWUZeilDnjPcDvKVVFspMWB84JBT0dD7Wf9ZRWc&#10;ur7WNQ/Nqjj5rgw2nP37VanH+fSyBZFoSv/hv/abVrB+3sDvmXwE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+HFwgAAANwAAAAPAAAAAAAAAAAAAAAAAJgCAABkcnMvZG93&#10;bnJldi54bWxQSwUGAAAAAAQABAD1AAAAhwMAAAAA&#10;" filled="f" strokeweight="1.5pt"/>
                <v:shape id="AutoShape 394" o:spid="_x0000_s1044" type="#_x0000_t32" style="position:absolute;left:13938;top:15589;width:11334;height:975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wLvMMAAADcAAAADwAAAGRycy9kb3ducmV2LnhtbESPwWrDMBBE74H+g9hCb7HshLTBjRJK&#10;ICHXOgZfF2trubVWtiUn7t9XhUKPw8ybYXaH2XbiRqNvHSvIkhQEce10y42C8npabkH4gKyxc0wK&#10;vsnDYf+w2GGu3Z3f6VaERsQS9jkqMCH0uZS+NmTRJ64njt6HGy2GKMdG6hHvsdx2cpWmz9Jiy3HB&#10;YE9HQ/VXMVkF6/JzuKbVS1adBzOccfKXYtgq9fQ4v72CCDSH//AffdGR22zg90w8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MC7zDAAAA3AAAAA8AAAAAAAAAAAAA&#10;AAAAoQIAAGRycy9kb3ducmV2LnhtbFBLBQYAAAAABAAEAPkAAACRAwAAAAA=&#10;" strokeweight="1.5pt"/>
                <v:shape id="Picture 395" o:spid="_x0000_s1045" type="#_x0000_t75" alt="Step 1 R" style="position:absolute;left:51149;top:8128;width:13830;height:17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odv3FAAAA3AAAAA8AAABkcnMvZG93bnJldi54bWxEj0FrAjEUhO9C/0N4hd40W6W2rkaxiuCh&#10;HmoFe3zdPDehm5dlE93tvzcFweMwM98ws0XnKnGhJljPCp4HGQjiwmvLpYLD16b/BiJEZI2VZ1Lw&#10;RwEW84feDHPtW/6kyz6WIkE45KjAxFjnUobCkMMw8DVx8k6+cRiTbEqpG2wT3FVymGVj6dByWjBY&#10;08pQ8bs/OwX2dbza2fN3sGszep98HNuf6Fulnh675RREpC7ew7f2VisYTV7g/0w6An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KHb9xQAAANwAAAAPAAAAAAAAAAAAAAAA&#10;AJ8CAABkcnMvZG93bnJldi54bWxQSwUGAAAAAAQABAD3AAAAkQMAAAAA&#10;" stroked="t" strokeweight="1.5pt">
                  <v:imagedata r:id="rId31" o:title="Step 1 R"/>
                  <v:path arrowok="t"/>
                </v:shape>
                <v:shape id="AutoShape 401" o:spid="_x0000_s1046" type="#_x0000_t32" style="position:absolute;left:40290;top:8191;width:10776;height:52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xiSr8AAADbAAAADwAAAGRycy9kb3ducmV2LnhtbERPTYvCMBC9L/gfwgje1lQFV6tRRFC8&#10;Wgteh2Zsqs2kbaJ2//1mYWFv83ifs972thYv6nzlWMFknIAgLpyuuFSQXw6fCxA+IGusHZOCb/Kw&#10;3Qw+1phq9+YzvbJQihjCPkUFJoQmldIXhiz6sWuII3dzncUQYVdK3eE7httaTpNkLi1WHBsMNrQ3&#10;VDyyp1Uwy+/tJbl+Ta7H1rRHfPpT1i6UGg373QpEoD78i//cJx3nL+H3l3iA3P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9xiSr8AAADbAAAADwAAAAAAAAAAAAAAAACh&#10;AgAAZHJzL2Rvd25yZXYueG1sUEsFBgAAAAAEAAQA+QAAAI0DAAAAAA==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7" type="#_x0000_t202" style="position:absolute;top:-2049;width:3047;height:3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0EcMMA&#10;AADcAAAADwAAAGRycy9kb3ducmV2LnhtbESPQWuDQBSE74X+h+UVcpG6JgFbrGsoQklvpSb0/HBf&#10;VXTfirtG8++7hUCOw8x8w+SH1QziQpPrLCvYxgkI4trqjhsF59PH8ysI55E1DpZJwZUcHIrHhxwz&#10;bRf+pkvlGxEg7DJU0Ho/ZlK6uiWDLrYjcfB+7WTQBzk1Uk+4BLgZ5C5JUmmw47DQ4khlS3VfzSZQ&#10;lpdjtD3uf4Y+mn2JX1Ep3azU5ml9fwPhafX38K39qRXs0x38nwlH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0EcMMAAADcAAAADwAAAAAAAAAAAAAAAACYAgAAZHJzL2Rv&#10;d25yZXYueG1sUEsFBgAAAAAEAAQA9QAAAIgDAAAAAA==&#10;" fillcolor="#bfbfbf">
                  <v:textbox>
                    <w:txbxContent>
                      <w:p w:rsidR="00B04BD3" w:rsidRPr="00607335" w:rsidRDefault="00B04BD3" w:rsidP="00681068">
                        <w:pPr>
                          <w:jc w:val="center"/>
                          <w:rPr>
                            <w:sz w:val="36"/>
                          </w:rPr>
                        </w:pPr>
                        <w:r w:rsidRPr="00607335">
                          <w:rPr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shape id="AutoShape 386" o:spid="_x0000_s1048" type="#_x0000_t32" style="position:absolute;left:5746;top:5905;width:426;height:97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cEQMAAAADcAAAADwAAAGRycy9kb3ducmV2LnhtbERPy4rCMBTdD/gP4QruxlQFGTpGKYLg&#10;AwWrm9ldmjttx+amJNHWvzcLYZaH816setOIBzlfW1YwGScgiAuray4VXC+bzy8QPiBrbCyTgid5&#10;WC0HHwtMte34TI88lCKGsE9RQRVCm0rpi4oM+rFtiSP3a53BEKErpXbYxXDTyGmSzKXBmmNDhS2t&#10;Kypu+d0oMHWf747lye0Lg5Ofv3NG2aFTajTss28QgfrwL367t1rBbB7nxzPxCMjl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GXBEDAAAAA3AAAAA8AAAAAAAAAAAAAAAAA&#10;oQIAAGRycy9kb3ducmV2LnhtbFBLBQYAAAAABAAEAPkAAACOAwAAAAA=&#10;" strokeweight=".5pt"/>
                <v:shape id="AutoShape 384" o:spid="_x0000_s1049" type="#_x0000_t32" style="position:absolute;left:5048;top:5905;width:666;height:97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uA98UAAADcAAAADwAAAGRycy9kb3ducmV2LnhtbESPQWsCMRSE70L/Q3iF3mrWVqSsRpGW&#10;lioU0fbQ42Pz3EQ3L0sS1/Xfm0LB4zAz3zCzRe8a0VGI1rOC0bAAQVx5bblW8PP9/vgCIiZkjY1n&#10;UnChCIv53WCGpfZn3lK3S7XIEI4lKjAptaWUsTLkMA59S5y9vQ8OU5ahljrgOcNdI5+KYiIdWs4L&#10;Blt6NVQddyen4O2wtsvVZj3+tadD+Pg69p1Bo9TDfb+cgkjUp1v4v/2pFTxPRvB3Jh8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uA98UAAADcAAAADwAAAAAAAAAA&#10;AAAAAAChAgAAZHJzL2Rvd25yZXYueG1sUEsFBgAAAAAEAAQA+QAAAJMDAAAAAA==&#10;" strokeweight=".5pt"/>
                <v:shape id="Picture 403" o:spid="_x0000_s1050" type="#_x0000_t75" style="position:absolute;left:54768;top:2603;width:8947;height:5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vhrDAAAA3AAAAA8AAABkcnMvZG93bnJldi54bWxEj81qwzAQhO+BvoPYQG6xnKSU4loJJVAI&#10;KRTq5NDjIm1tU2tlJMU/bx8VCj0OM/MNUx4m24mBfGgdK9hkOQhi7UzLtYLr5W39DCJEZIOdY1Iw&#10;U4DD/mFRYmHcyJ80VLEWCcKhQAVNjH0hZdANWQyZ64mT9+28xZikr6XxOCa47eQ2z5+kxZbTQoM9&#10;HRvSP9XNKmg/9Dj7d9zqr96NNoYjnc2s1Go5vb6AiDTF//Bf+2QUPOY7+D2TjoD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O+GsMAAADcAAAADwAAAAAAAAAAAAAAAACf&#10;AgAAZHJzL2Rvd25yZXYueG1sUEsFBgAAAAAEAAQA9wAAAI8DAAAAAA==&#10;">
                  <v:imagedata r:id="rId30" o:title=""/>
                  <v:path arrowok="t"/>
                </v:shape>
                <v:oval id="Oval 400" o:spid="_x0000_s1051" style="position:absolute;left:39179;top:13398;width:2819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ifsAA&#10;AADbAAAADwAAAGRycy9kb3ducmV2LnhtbESPzW4CMQyE75V4h8hI3Eq2HBBaCKiqVOgRlj6A2Xh/&#10;xMaJkgDbt8cHpN5szXjm82Y3ukHdKabes4GPeQGKuPa259bA7/n7fQUqZWSLg2cy8EcJdtvJ2wZL&#10;6x98onuVWyUhnEo00OUcSq1T3ZHDNPeBWLTGR4dZ1thqG/Eh4W7Qi6JYaoc9S0OHgb46qq/VzRnY&#10;N21lK+7Pi2IfmlV08RCOF2Nm0/FzDSrTmP/Nr+sfK/gCK7/IAHr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EifsAAAADbAAAADwAAAAAAAAAAAAAAAACYAgAAZHJzL2Rvd25y&#10;ZXYueG1sUEsFBgAAAAAEAAQA9QAAAIUDAAAAAA==&#10;" filled="f" strokeweight="1.5pt"/>
                <v:shape id="AutoShape 402" o:spid="_x0000_s1052" type="#_x0000_t32" style="position:absolute;left:40290;top:16160;width:10776;height:93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MXyb8AAADbAAAADwAAAGRycy9kb3ducmV2LnhtbERPTYvCMBC9C/6HMMLebKoLrlRTUUHw&#10;4kHXi7ehGZvSZlKbWLv/fiMs7G0e73PWm8E2oqfOV44VzJIUBHHhdMWlguv3YboE4QOyxsYxKfgh&#10;D5t8PFpjpt2Lz9RfQiliCPsMFZgQ2kxKXxiy6BPXEkfu7jqLIcKulLrDVwy3jZyn6UJarDg2GGxp&#10;b6ioL0+rwLbaPk7O6FtdfTY7Ot63u7RX6mMybFcgAg3hX/znPuo4/wvev8QDZP4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sMXyb8AAADbAAAADwAAAAAAAAAAAAAAAACh&#10;AgAAZHJzL2Rvd25yZXYueG1sUEsFBgAAAAAEAAQA+QAAAI0DAAAAAA==&#10;" strokeweight="1.5pt"/>
                <v:rect id="Rectangle 404" o:spid="_x0000_s1053" style="position:absolute;left:58642;top:7175;width:1092;height:2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qd8QA&#10;AADbAAAADwAAAGRycy9kb3ducmV2LnhtbESPT2sCMRTE74V+h/AKvdWkW7voulFEEAraQ1Xw+ti8&#10;/YObl+0m6vbbG0HocZiZ3zD5YrCtuFDvG8ca3kcKBHHhTMOVhsN+/TYB4QOywdYxafgjD4v581OO&#10;mXFX/qHLLlQiQthnqKEOocuk9EVNFv3IdcTRK11vMUTZV9L0eI1w28pEqVRabDgu1NjRqqbitDtb&#10;DZiOze93+bHdb84pTqtBrT+PSuvXl2E5AxFoCP/hR/vLaEgS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anfEAAAA2wAAAA8AAAAAAAAAAAAAAAAAmAIAAGRycy9k&#10;b3ducmV2LnhtbFBLBQYAAAAABAAEAPUAAACJAwAAAAA=&#10;" stroked="f"/>
                <v:shape id="AutoShape 406" o:spid="_x0000_s1054" type="#_x0000_t32" style="position:absolute;left:59277;top:6286;width:425;height:87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lb2sEAAADbAAAADwAAAGRycy9kb3ducmV2LnhtbERPPWvDMBDdC/0P4grdGjkeSnCsBFMo&#10;JC0NxMmS7ZAuthPrZCTVdv99NRQ6Pt53uZ1tL0byoXOsYLnIQBBrZzpuFJxP7y8rECEiG+wdk4If&#10;CrDdPD6UWBg38ZHGOjYihXAoUEEb41BIGXRLFsPCDcSJuzpvMSboG2k8Tinc9jLPsldpsePU0OJA&#10;by3pe/1tFdhurvdfzcF/aIvLy+1YUfU5KfX8NFdrEJHm+C/+c++MgjytT1/SD5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CVvawQAAANsAAAAPAAAAAAAAAAAAAAAA&#10;AKECAABkcnMvZG93bnJldi54bWxQSwUGAAAAAAQABAD5AAAAjwMAAAAA&#10;" strokeweight=".5pt"/>
                <v:shape id="AutoShape 405" o:spid="_x0000_s1055" type="#_x0000_t32" style="position:absolute;left:58642;top:6286;width:666;height:87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vQucQAAADbAAAADwAAAGRycy9kb3ducmV2LnhtbESPQWsCMRSE74X+h/AK3mpWESlbo0hL&#10;iwql1Pbg8bF5bqKblyWJ6/rvG0HwOMzMN8xs0btGdBSi9axgNCxAEFdeW64V/P1+PL+AiAlZY+OZ&#10;FFwowmL++DDDUvsz/1C3TbXIEI4lKjAptaWUsTLkMA59S5y9vQ8OU5ahljrgOcNdI8dFMZUOLecF&#10;gy29GaqO25NT8H7Y2OX6ezPZ2dMhfH4d+86gUWrw1C9fQSTq0z18a6+0gvEIrl/yD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29C5xAAAANsAAAAPAAAAAAAAAAAA&#10;AAAAAKECAABkcnMvZG93bnJldi54bWxQSwUGAAAAAAQABAD5AAAAkgMAAAAA&#10;" strokeweight=".5pt"/>
              </v:group>
            </w:pict>
          </mc:Fallback>
        </mc:AlternateContent>
      </w:r>
    </w:p>
    <w:p w:rsidR="00013A6D" w:rsidRDefault="00013A6D" w:rsidP="00914D19">
      <w:pPr>
        <w:pStyle w:val="Header"/>
        <w:tabs>
          <w:tab w:val="clear" w:pos="4320"/>
          <w:tab w:val="clear" w:pos="8640"/>
        </w:tabs>
        <w:spacing w:line="216" w:lineRule="auto"/>
        <w:rPr>
          <w:sz w:val="20"/>
        </w:rPr>
      </w:pPr>
    </w:p>
    <w:p w:rsidR="00013A6D" w:rsidRDefault="00013A6D" w:rsidP="00914D19">
      <w:pPr>
        <w:pStyle w:val="Header"/>
        <w:tabs>
          <w:tab w:val="clear" w:pos="4320"/>
          <w:tab w:val="clear" w:pos="8640"/>
        </w:tabs>
        <w:spacing w:line="216" w:lineRule="auto"/>
        <w:rPr>
          <w:sz w:val="20"/>
        </w:rPr>
      </w:pPr>
    </w:p>
    <w:p w:rsidR="00DB270B" w:rsidRPr="00914D19" w:rsidRDefault="00DB270B" w:rsidP="00914D19">
      <w:pPr>
        <w:pStyle w:val="Header"/>
        <w:tabs>
          <w:tab w:val="clear" w:pos="4320"/>
          <w:tab w:val="clear" w:pos="8640"/>
        </w:tabs>
        <w:spacing w:line="216" w:lineRule="auto"/>
        <w:rPr>
          <w:sz w:val="20"/>
        </w:rPr>
        <w:sectPr w:rsidR="00DB270B" w:rsidRPr="00914D19" w:rsidSect="00C41981">
          <w:headerReference w:type="default" r:id="rId32"/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846AA2" w:rsidRDefault="000D798D" w:rsidP="002F69E0">
      <w:pPr>
        <w:pStyle w:val="ProcLevel1"/>
        <w:numPr>
          <w:ilvl w:val="0"/>
          <w:numId w:val="0"/>
        </w:num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14208" behindDoc="1" locked="0" layoutInCell="1" allowOverlap="1" wp14:anchorId="69D21E89" wp14:editId="3CEA54A6">
            <wp:simplePos x="0" y="0"/>
            <wp:positionH relativeFrom="column">
              <wp:posOffset>-1028700</wp:posOffset>
            </wp:positionH>
            <wp:positionV relativeFrom="paragraph">
              <wp:posOffset>154305</wp:posOffset>
            </wp:positionV>
            <wp:extent cx="434340" cy="380365"/>
            <wp:effectExtent l="0" t="0" r="3810" b="635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112" behindDoc="0" locked="0" layoutInCell="1" allowOverlap="1" wp14:anchorId="04BE26D8" wp14:editId="0DE4EB56">
            <wp:simplePos x="0" y="0"/>
            <wp:positionH relativeFrom="column">
              <wp:posOffset>-2743200</wp:posOffset>
            </wp:positionH>
            <wp:positionV relativeFrom="paragraph">
              <wp:posOffset>154305</wp:posOffset>
            </wp:positionV>
            <wp:extent cx="225425" cy="210820"/>
            <wp:effectExtent l="0" t="0" r="3175" b="0"/>
            <wp:wrapNone/>
            <wp:docPr id="119" name="Picture 119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safety_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0" locked="0" layoutInCell="1" allowOverlap="1" wp14:anchorId="222504EE" wp14:editId="013AEB44">
            <wp:simplePos x="0" y="0"/>
            <wp:positionH relativeFrom="column">
              <wp:posOffset>-2171700</wp:posOffset>
            </wp:positionH>
            <wp:positionV relativeFrom="paragraph">
              <wp:posOffset>154305</wp:posOffset>
            </wp:positionV>
            <wp:extent cx="244475" cy="228600"/>
            <wp:effectExtent l="0" t="0" r="3175" b="0"/>
            <wp:wrapNone/>
            <wp:docPr id="123" name="Picture 123" descr="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too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36" behindDoc="0" locked="0" layoutInCell="1" allowOverlap="1" wp14:anchorId="4C604A26" wp14:editId="2509615C">
            <wp:simplePos x="0" y="0"/>
            <wp:positionH relativeFrom="column">
              <wp:posOffset>-1600200</wp:posOffset>
            </wp:positionH>
            <wp:positionV relativeFrom="paragraph">
              <wp:posOffset>154305</wp:posOffset>
            </wp:positionV>
            <wp:extent cx="226060" cy="217170"/>
            <wp:effectExtent l="0" t="0" r="2540" b="0"/>
            <wp:wrapNone/>
            <wp:docPr id="120" name="Picture 120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stop_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0" locked="0" layoutInCell="1" allowOverlap="1" wp14:anchorId="73E8C549" wp14:editId="43E56A92">
            <wp:simplePos x="0" y="0"/>
            <wp:positionH relativeFrom="column">
              <wp:posOffset>-3314700</wp:posOffset>
            </wp:positionH>
            <wp:positionV relativeFrom="paragraph">
              <wp:posOffset>154305</wp:posOffset>
            </wp:positionV>
            <wp:extent cx="226060" cy="210820"/>
            <wp:effectExtent l="0" t="0" r="2540" b="0"/>
            <wp:wrapNone/>
            <wp:docPr id="118" name="Picture 11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aution_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57A" w:rsidRDefault="000124E5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2A9D5ED" wp14:editId="18809966">
                <wp:simplePos x="0" y="0"/>
                <wp:positionH relativeFrom="column">
                  <wp:posOffset>524816</wp:posOffset>
                </wp:positionH>
                <wp:positionV relativeFrom="paragraph">
                  <wp:posOffset>163568</wp:posOffset>
                </wp:positionV>
                <wp:extent cx="109220" cy="211455"/>
                <wp:effectExtent l="0" t="0" r="5080" b="0"/>
                <wp:wrapNone/>
                <wp:docPr id="359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7C1B3A" id="Rectangle 399" o:spid="_x0000_s1026" style="position:absolute;margin-left:41.3pt;margin-top:12.9pt;width:8.6pt;height:16.6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" stroked="f"/>
            </w:pict>
          </mc:Fallback>
        </mc:AlternateContent>
      </w:r>
    </w:p>
    <w:p w:rsidR="00012E6B" w:rsidRDefault="00012E6B">
      <w:pPr>
        <w:rPr>
          <w:szCs w:val="20"/>
        </w:rPr>
      </w:pPr>
    </w:p>
    <w:p w:rsidR="00012E6B" w:rsidRDefault="00012E6B">
      <w:pPr>
        <w:rPr>
          <w:szCs w:val="20"/>
        </w:rPr>
      </w:pPr>
    </w:p>
    <w:p w:rsidR="00012E6B" w:rsidRDefault="00012E6B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/>
    <w:p w:rsidR="00013A6D" w:rsidRDefault="00013A6D"/>
    <w:p w:rsidR="00013A6D" w:rsidRDefault="00013A6D"/>
    <w:p w:rsidR="00583483" w:rsidRDefault="00583483"/>
    <w:p w:rsidR="00583483" w:rsidRDefault="00583483"/>
    <w:p w:rsidR="00013A6D" w:rsidRDefault="00013A6D"/>
    <w:p w:rsidR="00013A6D" w:rsidRDefault="00013A6D"/>
    <w:p w:rsidR="00CF5BCA" w:rsidRDefault="00A53127"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-1577</wp:posOffset>
                </wp:positionH>
                <wp:positionV relativeFrom="paragraph">
                  <wp:posOffset>145941</wp:posOffset>
                </wp:positionV>
                <wp:extent cx="6542690" cy="2722179"/>
                <wp:effectExtent l="19050" t="0" r="10795" b="2159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2690" cy="2722179"/>
                          <a:chOff x="0" y="0"/>
                          <a:chExt cx="6542690" cy="2722179"/>
                        </a:xfrm>
                      </wpg:grpSpPr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0"/>
                            <a:ext cx="304800" cy="34734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4BD3" w:rsidRPr="00607335" w:rsidRDefault="00B04BD3" w:rsidP="00607335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407" descr="Step 1 C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145" y="283779"/>
                            <a:ext cx="3190875" cy="24384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" name="AutoShape 409"/>
                        <wps:cNvCnPr>
                          <a:cxnSpLocks noChangeShapeType="1"/>
                        </wps:cNvCnPr>
                        <wps:spPr bwMode="auto">
                          <a:xfrm flipV="1">
                            <a:off x="4587766" y="599089"/>
                            <a:ext cx="586105" cy="39179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AutoShape 410"/>
                        <wps:cNvCnPr>
                          <a:cxnSpLocks noChangeShapeType="1"/>
                        </wps:cNvCnPr>
                        <wps:spPr bwMode="auto">
                          <a:xfrm>
                            <a:off x="4587766" y="1269124"/>
                            <a:ext cx="574040" cy="105854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2" name="AutoShape 41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379483" y="622737"/>
                            <a:ext cx="782955" cy="28194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AutoShape 413"/>
                        <wps:cNvCnPr>
                          <a:cxnSpLocks noChangeShapeType="1"/>
                        </wps:cNvCnPr>
                        <wps:spPr bwMode="auto">
                          <a:xfrm flipH="1">
                            <a:off x="1379483" y="1190296"/>
                            <a:ext cx="727075" cy="116840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4" name="Picture 414" descr="Step 2 L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2737"/>
                            <a:ext cx="1372235" cy="1727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5" name="Picture 415" descr="Step 2 R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1090" y="599089"/>
                            <a:ext cx="1371600" cy="1727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5" name="AutoShape 249"/>
                        <wps:cNvSpPr>
                          <a:spLocks noChangeArrowheads="1"/>
                        </wps:cNvSpPr>
                        <wps:spPr bwMode="auto">
                          <a:xfrm rot="6173108" flipH="1">
                            <a:off x="3878317" y="1143000"/>
                            <a:ext cx="858520" cy="697230"/>
                          </a:xfrm>
                          <a:custGeom>
                            <a:avLst/>
                            <a:gdLst>
                              <a:gd name="G0" fmla="+- -3585479 0 0"/>
                              <a:gd name="G1" fmla="+- 11659314 0 0"/>
                              <a:gd name="G2" fmla="+- -3585479 0 11659314"/>
                              <a:gd name="G3" fmla="+- 10800 0 0"/>
                              <a:gd name="G4" fmla="+- 0 0 -3585479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8334 0 0"/>
                              <a:gd name="G9" fmla="+- 0 0 11659314"/>
                              <a:gd name="G10" fmla="+- 8334 0 2700"/>
                              <a:gd name="G11" fmla="cos G10 -3585479"/>
                              <a:gd name="G12" fmla="sin G10 -3585479"/>
                              <a:gd name="G13" fmla="cos 13500 -3585479"/>
                              <a:gd name="G14" fmla="sin 13500 -3585479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8334 1 2"/>
                              <a:gd name="G20" fmla="+- G19 5400 0"/>
                              <a:gd name="G21" fmla="cos G20 -3585479"/>
                              <a:gd name="G22" fmla="sin G20 -3585479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-3585479"/>
                              <a:gd name="G27" fmla="sin 10800 -3585479"/>
                              <a:gd name="G28" fmla="cos 8334 -3585479"/>
                              <a:gd name="G29" fmla="sin 8334 -3585479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11659314"/>
                              <a:gd name="G36" fmla="sin G34 11659314"/>
                              <a:gd name="G37" fmla="+/ 11659314 -3585479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8334 G39"/>
                              <a:gd name="G43" fmla="sin 8334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5663 w 21600"/>
                              <a:gd name="T5" fmla="*/ 1299 h 21600"/>
                              <a:gd name="T6" fmla="*/ 1239 w 21600"/>
                              <a:gd name="T7" fmla="*/ 11149 h 21600"/>
                              <a:gd name="T8" fmla="*/ 6835 w 21600"/>
                              <a:gd name="T9" fmla="*/ 3469 h 21600"/>
                              <a:gd name="T10" fmla="*/ 18599 w 21600"/>
                              <a:gd name="T11" fmla="*/ -220 h 21600"/>
                              <a:gd name="T12" fmla="*/ 19536 w 21600"/>
                              <a:gd name="T13" fmla="*/ 5263 h 21600"/>
                              <a:gd name="T14" fmla="*/ 14054 w 21600"/>
                              <a:gd name="T15" fmla="*/ 6201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15614" y="3997"/>
                                </a:moveTo>
                                <a:cubicBezTo>
                                  <a:pt x="14206" y="3001"/>
                                  <a:pt x="12524" y="2466"/>
                                  <a:pt x="10800" y="2466"/>
                                </a:cubicBezTo>
                                <a:cubicBezTo>
                                  <a:pt x="6197" y="2466"/>
                                  <a:pt x="2466" y="6197"/>
                                  <a:pt x="2466" y="10800"/>
                                </a:cubicBezTo>
                                <a:cubicBezTo>
                                  <a:pt x="2466" y="10901"/>
                                  <a:pt x="2467" y="11002"/>
                                  <a:pt x="2471" y="11104"/>
                                </a:cubicBezTo>
                                <a:lnTo>
                                  <a:pt x="7" y="11194"/>
                                </a:lnTo>
                                <a:cubicBezTo>
                                  <a:pt x="2" y="11063"/>
                                  <a:pt x="0" y="10931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3035" y="0"/>
                                  <a:pt x="15214" y="693"/>
                                  <a:pt x="17039" y="1984"/>
                                </a:cubicBezTo>
                                <a:lnTo>
                                  <a:pt x="18599" y="-220"/>
                                </a:lnTo>
                                <a:lnTo>
                                  <a:pt x="19536" y="5263"/>
                                </a:lnTo>
                                <a:lnTo>
                                  <a:pt x="14054" y="6201"/>
                                </a:lnTo>
                                <a:lnTo>
                                  <a:pt x="15614" y="3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Oval 250"/>
                        <wps:cNvSpPr>
                          <a:spLocks noChangeArrowheads="1"/>
                        </wps:cNvSpPr>
                        <wps:spPr bwMode="auto">
                          <a:xfrm>
                            <a:off x="3965028" y="1702675"/>
                            <a:ext cx="254000" cy="254000"/>
                          </a:xfrm>
                          <a:prstGeom prst="ellips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Oval 251"/>
                        <wps:cNvSpPr>
                          <a:spLocks noChangeArrowheads="1"/>
                        </wps:cNvSpPr>
                        <wps:spPr bwMode="auto">
                          <a:xfrm>
                            <a:off x="2341180" y="1702675"/>
                            <a:ext cx="254000" cy="254000"/>
                          </a:xfrm>
                          <a:prstGeom prst="ellips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54"/>
                        <wps:cNvSpPr>
                          <a:spLocks noChangeArrowheads="1"/>
                        </wps:cNvSpPr>
                        <wps:spPr bwMode="auto">
                          <a:xfrm rot="37443014">
                            <a:off x="1860331" y="1150882"/>
                            <a:ext cx="889000" cy="621030"/>
                          </a:xfrm>
                          <a:custGeom>
                            <a:avLst/>
                            <a:gdLst>
                              <a:gd name="G0" fmla="+- -3585479 0 0"/>
                              <a:gd name="G1" fmla="+- 11659314 0 0"/>
                              <a:gd name="G2" fmla="+- -3585479 0 11659314"/>
                              <a:gd name="G3" fmla="+- 10800 0 0"/>
                              <a:gd name="G4" fmla="+- 0 0 -3585479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8334 0 0"/>
                              <a:gd name="G9" fmla="+- 0 0 11659314"/>
                              <a:gd name="G10" fmla="+- 8334 0 2700"/>
                              <a:gd name="G11" fmla="cos G10 -3585479"/>
                              <a:gd name="G12" fmla="sin G10 -3585479"/>
                              <a:gd name="G13" fmla="cos 13500 -3585479"/>
                              <a:gd name="G14" fmla="sin 13500 -3585479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8334 1 2"/>
                              <a:gd name="G20" fmla="+- G19 5400 0"/>
                              <a:gd name="G21" fmla="cos G20 -3585479"/>
                              <a:gd name="G22" fmla="sin G20 -3585479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-3585479"/>
                              <a:gd name="G27" fmla="sin 10800 -3585479"/>
                              <a:gd name="G28" fmla="cos 8334 -3585479"/>
                              <a:gd name="G29" fmla="sin 8334 -3585479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11659314"/>
                              <a:gd name="G36" fmla="sin G34 11659314"/>
                              <a:gd name="G37" fmla="+/ 11659314 -3585479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8334 G39"/>
                              <a:gd name="G43" fmla="sin 8334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5663 w 21600"/>
                              <a:gd name="T5" fmla="*/ 1299 h 21600"/>
                              <a:gd name="T6" fmla="*/ 1239 w 21600"/>
                              <a:gd name="T7" fmla="*/ 11149 h 21600"/>
                              <a:gd name="T8" fmla="*/ 6835 w 21600"/>
                              <a:gd name="T9" fmla="*/ 3469 h 21600"/>
                              <a:gd name="T10" fmla="*/ 18599 w 21600"/>
                              <a:gd name="T11" fmla="*/ -220 h 21600"/>
                              <a:gd name="T12" fmla="*/ 19536 w 21600"/>
                              <a:gd name="T13" fmla="*/ 5263 h 21600"/>
                              <a:gd name="T14" fmla="*/ 14054 w 21600"/>
                              <a:gd name="T15" fmla="*/ 6201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15614" y="3997"/>
                                </a:moveTo>
                                <a:cubicBezTo>
                                  <a:pt x="14206" y="3001"/>
                                  <a:pt x="12524" y="2466"/>
                                  <a:pt x="10800" y="2466"/>
                                </a:cubicBezTo>
                                <a:cubicBezTo>
                                  <a:pt x="6197" y="2466"/>
                                  <a:pt x="2466" y="6197"/>
                                  <a:pt x="2466" y="10800"/>
                                </a:cubicBezTo>
                                <a:cubicBezTo>
                                  <a:pt x="2466" y="10901"/>
                                  <a:pt x="2467" y="11002"/>
                                  <a:pt x="2471" y="11104"/>
                                </a:cubicBezTo>
                                <a:lnTo>
                                  <a:pt x="7" y="11194"/>
                                </a:lnTo>
                                <a:cubicBezTo>
                                  <a:pt x="2" y="11063"/>
                                  <a:pt x="0" y="10931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3035" y="0"/>
                                  <a:pt x="15214" y="693"/>
                                  <a:pt x="17039" y="1984"/>
                                </a:cubicBezTo>
                                <a:lnTo>
                                  <a:pt x="18599" y="-220"/>
                                </a:lnTo>
                                <a:lnTo>
                                  <a:pt x="19536" y="5263"/>
                                </a:lnTo>
                                <a:lnTo>
                                  <a:pt x="14054" y="6201"/>
                                </a:lnTo>
                                <a:lnTo>
                                  <a:pt x="15614" y="3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408"/>
                        <wps:cNvSpPr>
                          <a:spLocks noChangeArrowheads="1"/>
                        </wps:cNvSpPr>
                        <wps:spPr bwMode="auto">
                          <a:xfrm>
                            <a:off x="4469525" y="993227"/>
                            <a:ext cx="281940" cy="276860"/>
                          </a:xfrm>
                          <a:prstGeom prst="ellips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411"/>
                        <wps:cNvSpPr>
                          <a:spLocks noChangeArrowheads="1"/>
                        </wps:cNvSpPr>
                        <wps:spPr bwMode="auto">
                          <a:xfrm>
                            <a:off x="1986456" y="906517"/>
                            <a:ext cx="281940" cy="276860"/>
                          </a:xfrm>
                          <a:prstGeom prst="ellips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" o:spid="_x0000_s1056" style="position:absolute;margin-left:-.1pt;margin-top:11.5pt;width:515.15pt;height:214.35pt;z-index:251692032" coordsize="65426,27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SM5e+e17AADtewAAFQAAAGRycy9tZWRp&#10;YS9pbWFnZTMuanBlZ//Y/+AAEEpGSUYAAQEBANwA3AAA/9sAQwACAQECAQECAgICAgICAgMFAwMD&#10;AwMGBAQDBQcGBwcHBgcHCAkLCQgICggHBwoNCgoLDAwMDAcJDg8NDA4LDAwM/9sAQwECAgIDAwMG&#10;AwMGDAgHCAwMDAwMDAwMDAwMDAwMDAwMDAwMDAwMDAwMDAwMDAwMDAwMDAwMDAwMDAwMDAwMDAwM&#10;/8AAEQgBoAF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">
                <v:shape id="_x0000_s1057" type="#_x0000_t202" style="position:absolute;left:78;width:3048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1rVsMA&#10;AADcAAAADwAAAGRycy9kb3ducmV2LnhtbESPS4vCQBCE74L/YWhhL0EnbvBBdBQJiHtbfOC5ybRJ&#10;MNMTMhOT/fc7Cwsei6r6itruB1OLF7WusqxgPotBEOdWV1wouF2P0zUI55E11pZJwQ852O/Goy2m&#10;2vZ8ptfFFyJA2KWooPS+SaV0eUkG3cw2xMF72NagD7ItpG6xD3BTy884XkqDFYeFEhvKSsqfl84E&#10;Sr86RfNTcq+fUecz/I4y6TqlPibDYQPC0+Df4f/2l1aQLBL4Ox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1rVsMAAADcAAAADwAAAAAAAAAAAAAAAACYAgAAZHJzL2Rv&#10;d25yZXYueG1sUEsFBgAAAAAEAAQA9QAAAIgDAAAAAA==&#10;" fillcolor="#bfbfbf">
                  <v:textbox>
                    <w:txbxContent>
                      <w:p w:rsidR="00B04BD3" w:rsidRPr="00607335" w:rsidRDefault="00B04BD3" w:rsidP="00607335">
                        <w:pPr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v:shape id="Picture 407" o:spid="_x0000_s1058" type="#_x0000_t75" alt="Step 1 C" style="position:absolute;left:16711;top:2837;width:31909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xs4bEAAAA3AAAAA8AAABkcnMvZG93bnJldi54bWxEj0FrwkAUhO9C/8PyCr01u5VibeoqIkj0&#10;UjEtlN4e2dckmH0bshsT/71bEDwOM/MNs1iNthFn6nztWMNLokAQF87UXGr4/to+z0H4gGywcUwa&#10;LuRhtXyYLDA1buAjnfNQighhn6KGKoQ2ldIXFVn0iWuJo/fnOoshyq6UpsMhwm0jp0rNpMWa40KF&#10;LW0qKk55byPlkKH9VNRn78VuGOXPb3vK91o/PY7rDxCBxnAP39o7o+FVvcH/mXgE5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xs4bEAAAA3AAAAA8AAAAAAAAAAAAAAAAA&#10;nwIAAGRycy9kb3ducmV2LnhtbFBLBQYAAAAABAAEAPcAAACQAwAAAAA=&#10;" stroked="t" strokeweight="1.5pt">
                  <v:imagedata r:id="rId29" o:title="Step 1 C"/>
                  <v:path arrowok="t"/>
                </v:shape>
                <v:shape id="AutoShape 409" o:spid="_x0000_s1059" type="#_x0000_t32" style="position:absolute;left:45877;top:5990;width:5861;height:39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RVoL4AAADbAAAADwAAAGRycy9kb3ducmV2LnhtbERPTYvCMBC9C/6HMMLeNHUFlWqURVC8&#10;WgWvQzM2dZtJ20St/94Igrd5vM9ZrjtbiTu1vnSsYDxKQBDnTpdcKDgdt8M5CB+QNVaOScGTPKxX&#10;/d4SU+0efKB7FgoRQ9inqMCEUKdS+tyQRT9yNXHkLq61GCJsC6lbfMRwW8nfJJlKiyXHBoM1bQzl&#10;/9nNKpicrs0xOc/G511jmh3e/D5r5kr9DLq/BYhAXfiKP+69jvMn8P4lHiBX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ONFWgvgAAANsAAAAPAAAAAAAAAAAAAAAAAKEC&#10;AABkcnMvZG93bnJldi54bWxQSwUGAAAAAAQABAD5AAAAjAMAAAAA&#10;" strokeweight="1.5pt"/>
                <v:shape id="AutoShape 410" o:spid="_x0000_s1060" type="#_x0000_t32" style="position:absolute;left:45877;top:12691;width:5741;height:105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GJvr8AAADbAAAADwAAAGRycy9kb3ducmV2LnhtbERPTYvCMBC9C/6HMMLebKori1RTUUHw&#10;4kHXi7ehGZvSZlKbWLv/fiMs7G0e73PWm8E2oqfOV44VzJIUBHHhdMWlguv3YboE4QOyxsYxKfgh&#10;D5t8PFpjpt2Lz9RfQiliCPsMFZgQ2kxKXxiy6BPXEkfu7jqLIcKulLrDVwy3jZyn6Ze0WHFsMNjS&#10;3lBRX55WgW21fZyc0be6+mx2dLxvd2mv1Mdk2K5ABBrCv/jPfdRx/gLev8QDZP4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GJvr8AAADbAAAADwAAAAAAAAAAAAAAAACh&#10;AgAAZHJzL2Rvd25yZXYueG1sUEsFBgAAAAAEAAQA+QAAAI0DAAAAAA==&#10;" strokeweight="1.5pt"/>
                <v:shape id="AutoShape 412" o:spid="_x0000_s1061" type="#_x0000_t32" style="position:absolute;left:13794;top:6227;width:7830;height:281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xNRcQAAADcAAAADwAAAGRycy9kb3ducmV2LnhtbESPQUsDMRSE7wX/Q3iCN/vWFYusTYsI&#10;YhELtuqht8fmuVncvCxJul3/fVMo9DjMzDfMfDm6Tg0cYutFw920AMVSe9NKo+H76/X2EVRMJIY6&#10;L6zhnyMsF1eTOVXGH2TDwzY1KkMkVqTBptRXiLG27ChOfc+SvV8fHKUsQ4Mm0CHDXYdlUczQUSt5&#10;wVLPL5brv+3eaaA12s/ize768j0M9mOHPzNErW+ux+cnUInHdAmf2yuj4f6hhNOZfARwc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7E1FxAAAANwAAAAPAAAAAAAAAAAA&#10;AAAAAKECAABkcnMvZG93bnJldi54bWxQSwUGAAAAAAQABAD5AAAAkgMAAAAA&#10;" strokeweight="1.5pt"/>
                <v:shape id="AutoShape 413" o:spid="_x0000_s1062" type="#_x0000_t32" style="position:absolute;left:13794;top:11902;width:7271;height:116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Co98MAAADbAAAADwAAAGRycy9kb3ducmV2LnhtbESPwWrDMBBE74H+g9hCb4mcFFLHjRJK&#10;oSbXOAZfF2tjubVWtqXE7t9XhUKPw8y8YfbH2XbiTqNvHStYrxIQxLXTLTcKysvHMgXhA7LGzjEp&#10;+CYPx8PDYo+ZdhOf6V6ERkQI+wwVmBD6TEpfG7LoV64njt7VjRZDlGMj9YhThNtObpJkKy22HBcM&#10;9vRuqP4qblbBc/k5XJLqZV3lgxlyvPlTMaRKPT3Ob68gAs3hP/zXPmkFmx38fok/QB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wqPfDAAAA2wAAAA8AAAAAAAAAAAAA&#10;AAAAoQIAAGRycy9kb3ducmV2LnhtbFBLBQYAAAAABAAEAPkAAACRAwAAAAA=&#10;" strokeweight="1.5pt"/>
                <v:shape id="Picture 414" o:spid="_x0000_s1063" type="#_x0000_t75" alt="Step 2 L" style="position:absolute;top:6227;width:13722;height:17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gkIDGAAAA3AAAAA8AAABkcnMvZG93bnJldi54bWxEj0FrwkAUhO8F/8PyCr01G0WaEl2lCoVe&#10;SlGTgrdn9pkEs29jdhvT/nq3IHgcZuYbZr4cTCN66lxtWcE4ikEQF1bXXCrIdu/PryCcR9bYWCYF&#10;v+RguRg9zDHV9sIb6re+FAHCLkUFlfdtKqUrKjLoItsSB+9oO4M+yK6UusNLgJtGTuL4RRqsOSxU&#10;2NK6ouK0/TEKJsdcn/0hWWm7T/Lv4mv32Wd/Sj09Dm8zEJ4Gfw/f2h9awXQ8hf8z4QjI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CQgMYAAADcAAAADwAAAAAAAAAAAAAA&#10;AACfAgAAZHJzL2Rvd25yZXYueG1sUEsFBgAAAAAEAAQA9wAAAJIDAAAAAA==&#10;" stroked="t" strokeweight="1.5pt">
                  <v:imagedata r:id="rId39" o:title="Step 2 L"/>
                  <v:path arrowok="t"/>
                </v:shape>
                <v:shape id="Picture 415" o:spid="_x0000_s1064" type="#_x0000_t75" alt="Step 2 R" style="position:absolute;left:51710;top:5990;width:13716;height:17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a3SvFAAAA3AAAAA8AAABkcnMvZG93bnJldi54bWxEj91qwkAUhO+FvsNyCt7pJsGqpK5SpKKC&#10;N/48wDF7mg3Nng3ZrYlv3xUEL4eZ+YZZrHpbixu1vnKsIB0nIIgLpysuFVzOm9EchA/IGmvHpOBO&#10;HlbLt8ECc+06PtLtFEoRIexzVGBCaHIpfWHIoh+7hjh6P661GKJsS6lb7CLc1jJLkqm0WHFcMNjQ&#10;2lDxe/qzCqbf2/KQpVl63O66bG/Ws+K6nyk1fO+/PkEE6sMr/GzvtIJJ+gGPM/EI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Gt0rxQAAANwAAAAPAAAAAAAAAAAAAAAA&#10;AJ8CAABkcnMvZG93bnJldi54bWxQSwUGAAAAAAQABAD3AAAAkQMAAAAA&#10;" stroked="t" strokeweight="1.5pt">
                  <v:imagedata r:id="rId40" o:title="Step 2 R"/>
                  <v:path arrowok="t"/>
                </v:shape>
                <v:shape id="AutoShape 249" o:spid="_x0000_s1065" style="position:absolute;left:38782;top:11430;width:8585;height:6972;rotation:-6742680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SN9sMA&#10;AADbAAAADwAAAGRycy9kb3ducmV2LnhtbERPTWvCQBC9F/wPywje6sZKxUZXEavSFFpQS9HbkB2T&#10;YHY2ZFeN/94VBG/zeJ8znjamFGeqXWFZQa8bgSBOrS44U/C3Xb4OQTiPrLG0TAqu5GA6ab2MMdb2&#10;wms6b3wmQgi7GBXk3lexlC7NyaDr2oo4cAdbG/QB1pnUNV5CuCnlWxQNpMGCQ0OOFc1zSo+bk1Gw&#10;tsnu0/4cd/43WfUXp23y//2xV6rTbmYjEJ4a/xQ/3F86zH+H+y/hAD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SN9sMAAADbAAAADwAAAAAAAAAAAAAAAACYAgAAZHJzL2Rv&#10;d25yZXYueG1sUEsFBgAAAAAEAAQA9QAAAIgDAAAAAA==&#10;" path="m15614,3997c14206,3001,12524,2466,10800,2466v-4603,,-8334,3731,-8334,8334c2466,10901,2467,11002,2471,11104l7,11194c2,11063,,10931,,10800,,4835,4835,,10800,v2235,,4414,693,6239,1984l18599,-220r937,5483l14054,6201,15614,3997xe" fillcolor="black">
                  <v:stroke joinstyle="miter"/>
                  <v:path o:connecttype="custom" o:connectlocs="225083,41931;49246,359880;271666,111976;739241,-7101;776484,169885;558594,200163" o:connectangles="0,0,0,0,0,0" textboxrect="3163,3163,18437,18437"/>
                </v:shape>
                <v:oval id="Oval 250" o:spid="_x0000_s1066" style="position:absolute;left:39650;top:17026;width:254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Tl78A&#10;AADbAAAADwAAAGRycy9kb3ducmV2LnhtbERPS2rDMBDdF3IHMYHsGrlZGONENiHQpMvW6QEm1vhD&#10;rJGQlMS9fRUodDeP951dPZtJ3MmH0bKCt3UGgri1euRewff5/bUAESKyxskyKfihAHW1eNlhqe2D&#10;v+jexF6kEA4lKhhidKWUoR3IYFhbR5y4znqDMUHfS+3xkcLNJDdZlkuDI6eGAR0dBmqvzc0oOHZ9&#10;oxsez5vs6LrCG39ynxelVst5vwURaY7/4j/3h07zc3j+kg6Q1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4hOXvwAAANsAAAAPAAAAAAAAAAAAAAAAAJgCAABkcnMvZG93bnJl&#10;di54bWxQSwUGAAAAAAQABAD1AAAAhAMAAAAA&#10;" filled="f" strokeweight="1.5pt"/>
                <v:oval id="Oval 251" o:spid="_x0000_s1067" style="position:absolute;left:23411;top:17026;width:254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ow70A&#10;AADbAAAADwAAAGRycy9kb3ducmV2LnhtbERPy4rCMBTdC/5DuMLsNJ0uBqlGEWE6LsfqB1yb2wc2&#10;NyHJ1Pr3k4Xg8nDe2/1kBjGSD71lBZ+rDARxbXXPrYLr5Xu5BhEissbBMil4UoD9bj7bYqHtg880&#10;VrEVKYRDgQq6GF0hZag7MhhW1hEnrrHeYEzQt1J7fKRwM8g8y76kwZ5TQ4eOjh3V9+rPKCibttIV&#10;95c8K12z9sb/uN+bUh+L6bABEWmKb/HLfdIK8jQ2fUk/QO7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l3ow70AAADbAAAADwAAAAAAAAAAAAAAAACYAgAAZHJzL2Rvd25yZXYu&#10;eG1sUEsFBgAAAAAEAAQA9QAAAIIDAAAAAA==&#10;" filled="f" strokeweight="1.5pt"/>
                <v:shape id="AutoShape 354" o:spid="_x0000_s1068" style="position:absolute;left:18603;top:11508;width:8890;height:6210;rotation:-6288164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6iksIA&#10;AADbAAAADwAAAGRycy9kb3ducmV2LnhtbESPT4vCMBTE74LfITzBm6ZVEOmaigrCXjz4B2Vvj+bZ&#10;ljYvJclq99tvBMHjMDO/YVbr3rTiQc7XlhWk0wQEcWF1zaWCy3k/WYLwAVlja5kU/JGHdT4crDDT&#10;9slHepxCKSKEfYYKqhC6TEpfVGTQT21HHL27dQZDlK6U2uEzwk0rZ0mykAZrjgsVdrSrqGhOv0bB&#10;ATuX3rZXu01vLjT73WHzU2ilxqN+8wUiUB8+4Xf7WyuYp/D6En+A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qKSwgAAANsAAAAPAAAAAAAAAAAAAAAAAJgCAABkcnMvZG93&#10;bnJldi54bWxQSwUGAAAAAAQABAD1AAAAhwMAAAAA&#10;" path="m15614,3997c14206,3001,12524,2466,10800,2466v-4603,,-8334,3731,-8334,8334c2466,10901,2467,11002,2471,11104l7,11194c2,11063,,10931,,10800,,4835,4835,,10800,v2235,,4414,693,6239,1984l18599,-220r937,5483l14054,6201,15614,3997xe" fillcolor="black">
                  <v:stroke joinstyle="miter"/>
                  <v:path o:connecttype="custom" o:connectlocs="233074,37348;50994,320549;281311,99739;765487,-6325;804051,151319;578426,178287" o:connectangles="0,0,0,0,0,0" textboxrect="3163,3163,18437,18437"/>
                </v:shape>
                <v:oval id="Oval 408" o:spid="_x0000_s1069" style="position:absolute;left:44695;top:9932;width:2819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VlL4A&#10;AADbAAAADwAAAGRycy9kb3ducmV2LnhtbERPS2rDMBDdB3oHMYXsYrleFONECaHQtMvW7gEm1vhD&#10;rJGQVNu9fRUodDeP953DaTWTmMmH0bKCpywHQdxaPXKv4Kt53ZUgQkTWOFkmBT8U4HR82Byw0nbh&#10;T5rr2IsUwqFCBUOMrpIytAMZDJl1xInrrDcYE/S91B6XFG4mWeT5szQ4cmoY0NHLQO2t/jYKLl1f&#10;65rHpsgvriu98W/u46rU9nE970FEWuO/+M/9rtP8Au6/pAPk8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ZFZS+AAAA2wAAAA8AAAAAAAAAAAAAAAAAmAIAAGRycy9kb3ducmV2&#10;LnhtbFBLBQYAAAAABAAEAPUAAACDAwAAAAA=&#10;" filled="f" strokeweight="1.5pt"/>
                <v:oval id="Oval 411" o:spid="_x0000_s1070" style="position:absolute;left:19864;top:9065;width:2819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yGL0A&#10;AADbAAAADwAAAGRycy9kb3ducmV2LnhtbERPy4rCMBTdD/gP4QruxlQFkWpaRNBxqXU+4E5z+8Dm&#10;JiQZrX9vFgOzPJz3rhzNIB7kQ29ZwWKegSCure65VfB9O35uQISIrHGwTApeFKAsJh87zLV98pUe&#10;VWxFCuGQo4IuRpdLGeqODIa5dcSJa6w3GBP0rdQenyncDHKZZWtpsOfU0KGjQ0f1vfo1Ck5NW+mK&#10;+9syO7lm443/cpcfpWbTcb8FEWmM/+I/91krWKX16Uv6AbJ4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fJyGL0AAADbAAAADwAAAAAAAAAAAAAAAACYAgAAZHJzL2Rvd25yZXYu&#10;eG1sUEsFBgAAAAAEAAQA9QAAAIIDAAAAAA==&#10;" filled="f" strokeweight="1.5pt"/>
              </v:group>
            </w:pict>
          </mc:Fallback>
        </mc:AlternateContent>
      </w:r>
      <w:r w:rsidR="000D798D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08C9FB0" wp14:editId="3DD6F5BC">
                <wp:simplePos x="0" y="0"/>
                <wp:positionH relativeFrom="column">
                  <wp:posOffset>-6985</wp:posOffset>
                </wp:positionH>
                <wp:positionV relativeFrom="paragraph">
                  <wp:posOffset>76835</wp:posOffset>
                </wp:positionV>
                <wp:extent cx="6491605" cy="0"/>
                <wp:effectExtent l="23495" t="20955" r="19050" b="17145"/>
                <wp:wrapNone/>
                <wp:docPr id="354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160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08A89" id="AutoShape 295" o:spid="_x0000_s1026" type="#_x0000_t32" style="position:absolute;margin-left:-.55pt;margin-top:6.05pt;width:511.15pt;height:0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" strokeweight="2.25pt"/>
            </w:pict>
          </mc:Fallback>
        </mc:AlternateContent>
      </w:r>
    </w:p>
    <w:p w:rsidR="00CF5BCA" w:rsidRDefault="00CF5BCA"/>
    <w:p w:rsidR="00583483" w:rsidRDefault="00583483"/>
    <w:p w:rsidR="00583483" w:rsidRDefault="00583483"/>
    <w:p w:rsidR="00CF5BCA" w:rsidRDefault="00CF5BCA"/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4C1AF9">
      <w:pPr>
        <w:rPr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6306</wp:posOffset>
                </wp:positionH>
                <wp:positionV relativeFrom="paragraph">
                  <wp:posOffset>129233</wp:posOffset>
                </wp:positionV>
                <wp:extent cx="5973555" cy="1918664"/>
                <wp:effectExtent l="0" t="0" r="27305" b="24765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3555" cy="1918664"/>
                          <a:chOff x="0" y="0"/>
                          <a:chExt cx="5973555" cy="1918664"/>
                        </a:xfrm>
                      </wpg:grpSpPr>
                      <pic:pic xmlns:pic="http://schemas.openxmlformats.org/drawingml/2006/picture">
                        <pic:nvPicPr>
                          <pic:cNvPr id="374" name="Picture 374" descr="Step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338" y="181304"/>
                            <a:ext cx="2828290" cy="17373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4800" cy="34734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04BD3" w:rsidRPr="00607335" w:rsidRDefault="00B04BD3" w:rsidP="00AE443E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364"/>
                        <wps:cNvCnPr>
                          <a:cxnSpLocks noChangeShapeType="1"/>
                        </wps:cNvCnPr>
                        <wps:spPr bwMode="auto">
                          <a:xfrm flipV="1">
                            <a:off x="2246586" y="189187"/>
                            <a:ext cx="2083435" cy="41973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AutoShape 365"/>
                        <wps:cNvCnPr>
                          <a:cxnSpLocks noChangeShapeType="1"/>
                        </wps:cNvCnPr>
                        <wps:spPr bwMode="auto">
                          <a:xfrm>
                            <a:off x="2286000" y="1064173"/>
                            <a:ext cx="2049780" cy="68389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3" name="Picture 373" descr="Step 3a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7635" y="197069"/>
                            <a:ext cx="1645920" cy="15462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4" name="Oval 416"/>
                        <wps:cNvSpPr>
                          <a:spLocks noChangeArrowheads="1"/>
                        </wps:cNvSpPr>
                        <wps:spPr bwMode="auto">
                          <a:xfrm>
                            <a:off x="1970690" y="606973"/>
                            <a:ext cx="494665" cy="452755"/>
                          </a:xfrm>
                          <a:prstGeom prst="ellips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" o:spid="_x0000_s1071" style="position:absolute;margin-left:.5pt;margin-top:10.2pt;width:470.35pt;height:151.1pt;z-index:251683840" coordsize="59735,19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">
                <v:shape id="Picture 374" o:spid="_x0000_s1072" type="#_x0000_t75" alt="Step3" style="position:absolute;left:8513;top:1813;width:28283;height:17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W2NfEAAAA3AAAAA8AAABkcnMvZG93bnJldi54bWxEj8FqwzAQRO+B/oPYQm+J3DTYwY0S2kKh&#10;lxzslJ631sYytVZGUmL376NAIMdhZt4wm91ke3EmHzrHCp4XGQjixumOWwXfh8/5GkSIyBp7x6Tg&#10;nwLstg+zDZbajVzRuY6tSBAOJSowMQ6llKExZDEs3ECcvKPzFmOSvpXa45jgtpfLLMulxY7TgsGB&#10;Pgw1f/XJJsoxX/0U+b4zvqrq9b74Hd+1V+rpcXp7BRFpivfwrf2lFbwUK7ieSUdAb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W2NfEAAAA3AAAAA8AAAAAAAAAAAAAAAAA&#10;nwIAAGRycy9kb3ducmV2LnhtbFBLBQYAAAAABAAEAPcAAACQAwAAAAA=&#10;" stroked="t" strokeweight="1.5pt">
                  <v:imagedata r:id="rId43" o:title="Step3"/>
                  <v:path arrowok="t"/>
                </v:shape>
                <v:shape id="_x0000_s1073" type="#_x0000_t202" style="position:absolute;width:3048;height:3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HP2MIA&#10;AADbAAAADwAAAGRycy9kb3ducmV2LnhtbESPzWrDMBCE74W+g9hCLiaW40JaXMuhGEJyK01Kz4u1&#10;sY2tlbHkn759FSj0OMzMN0x+WE0vZhpda1nBLk5AEFdWt1wr+Loet68gnEfW2FsmBT/k4FA8PuSY&#10;abvwJ80XX4sAYZehgsb7IZPSVQ0ZdLEdiIN3s6NBH+RYSz3iEuCml2mS7KXBlsNCgwOVDVXdZTKB&#10;srycot3p+bvvosmX+BGV0k1KbZ7W9zcQnlb/H/5rn7WCdA/3L+EH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c/YwgAAANsAAAAPAAAAAAAAAAAAAAAAAJgCAABkcnMvZG93&#10;bnJldi54bWxQSwUGAAAAAAQABAD1AAAAhwMAAAAA&#10;" fillcolor="#bfbfbf">
                  <v:textbox>
                    <w:txbxContent>
                      <w:p w:rsidR="00B04BD3" w:rsidRPr="00607335" w:rsidRDefault="00B04BD3" w:rsidP="00AE443E">
                        <w:pPr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v:shape id="AutoShape 364" o:spid="_x0000_s1074" type="#_x0000_t32" style="position:absolute;left:22465;top:1891;width:20835;height:41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2i8sMAAADbAAAADwAAAGRycy9kb3ducmV2LnhtbESPwWrDMBBE74H+g9hCb7GclDTBjRJK&#10;oSbXOAZfF2tjubVWtqXE7t9XhUKPw8y8YfbH2XbiTqNvHStYJSkI4trplhsF5eVjuQPhA7LGzjEp&#10;+CYPx8PDYo+ZdhOf6V6ERkQI+wwVmBD6TEpfG7LoE9cTR+/qRoshyrGResQpwm0n12n6Ii22HBcM&#10;9vRuqP4qblbBc/k5XNJqu6rywQw53vypGHZKPT3Ob68gAs3hP/zXPmkF6w38fok/QB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9ovLDAAAA2wAAAA8AAAAAAAAAAAAA&#10;AAAAoQIAAGRycy9kb3ducmV2LnhtbFBLBQYAAAAABAAEAPkAAACRAwAAAAA=&#10;" strokeweight="1.5pt"/>
                <v:shape id="AutoShape 365" o:spid="_x0000_s1075" type="#_x0000_t32" style="position:absolute;left:22860;top:10641;width:20497;height:68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Tbd7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4At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lNt3vgAAANsAAAAPAAAAAAAAAAAAAAAAAKEC&#10;AABkcnMvZG93bnJldi54bWxQSwUGAAAAAAQABAD5AAAAjAMAAAAA&#10;" strokeweight="1.5pt"/>
                <v:shape id="Picture 373" o:spid="_x0000_s1076" type="#_x0000_t75" alt="Step 3a" style="position:absolute;left:43276;top:1970;width:16459;height:15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/UzvEAAAA3AAAAA8AAABkcnMvZG93bnJldi54bWxEj0trwkAUhfeF/ofhFtzViQrVpo7S+gC3&#10;sUm7vc3cJqGZOzEzJum/dwTB5eE8Ps5yPZhadNS6yrKCyTgCQZxbXXGhIP3cPy9AOI+ssbZMCv7J&#10;wXr1+LDEWNueE+qOvhBhhF2MCkrvm1hKl5dk0I1tQxy8X9sa9EG2hdQt9mHc1HIaRS/SYMWBUGJD&#10;m5Lyv+PZBG6SLZLXL/mdfWR9Tt0kPf1sd0qNnob3NxCeBn8P39oHrWA2n8H1TDgCcn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/UzvEAAAA3AAAAA8AAAAAAAAAAAAAAAAA&#10;nwIAAGRycy9kb3ducmV2LnhtbFBLBQYAAAAABAAEAPcAAACQAwAAAAA=&#10;" stroked="t" strokeweight="1.5pt">
                  <v:imagedata r:id="rId44" o:title="Step 3a"/>
                  <v:path arrowok="t"/>
                </v:shape>
                <v:oval id="Oval 416" o:spid="_x0000_s1077" style="position:absolute;left:19706;top:6069;width:4947;height:4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ixsEA&#10;AADbAAAADwAAAGRycy9kb3ducmV2LnhtbESPzWrDMBCE74W8g9hAb7VcE4pxrIRSSJpj6+QBNtb6&#10;h1orISmx+/ZVodDjMDPfMPV+MZO4kw+jZQXPWQ6CuLV65F7B5Xx4KkGEiKxxskwKvinAfrd6qLHS&#10;duZPujexFwnCoUIFQ4yukjK0AxkMmXXEyeusNxiT9L3UHucEN5Ms8vxFGhw5LQzo6G2g9qu5GQXH&#10;rm90w+O5yI+uK73x7+7jqtTjenndgoi0xP/wX/ukFRQb+P2Sfo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Q4sbBAAAA2wAAAA8AAAAAAAAAAAAAAAAAmAIAAGRycy9kb3du&#10;cmV2LnhtbFBLBQYAAAAABAAEAPUAAACGAwAAAAA=&#10;" filled="f" strokeweight="1.5pt"/>
              </v:group>
            </w:pict>
          </mc:Fallback>
        </mc:AlternateContent>
      </w:r>
      <w:r w:rsidR="000D798D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4FC2DC0" wp14:editId="4973F90A">
                <wp:simplePos x="0" y="0"/>
                <wp:positionH relativeFrom="column">
                  <wp:posOffset>-6985</wp:posOffset>
                </wp:positionH>
                <wp:positionV relativeFrom="paragraph">
                  <wp:posOffset>61595</wp:posOffset>
                </wp:positionV>
                <wp:extent cx="6491605" cy="0"/>
                <wp:effectExtent l="20955" t="22860" r="21590" b="15240"/>
                <wp:wrapNone/>
                <wp:docPr id="27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160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00CD2" id="AutoShape 359" o:spid="_x0000_s1026" type="#_x0000_t32" style="position:absolute;margin-left:-.55pt;margin-top:4.85pt;width:511.15pt;height:0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" strokeweight="2.25pt"/>
            </w:pict>
          </mc:Fallback>
        </mc:AlternateContent>
      </w: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CF5BCA" w:rsidRDefault="000B1A48">
      <w:pPr>
        <w:rPr>
          <w:szCs w:val="20"/>
        </w:rPr>
      </w:pPr>
      <w:r>
        <w:rPr>
          <w:szCs w:val="20"/>
        </w:rPr>
        <w:lastRenderedPageBreak/>
        <w:softHyphen/>
      </w:r>
      <w:r>
        <w:rPr>
          <w:szCs w:val="20"/>
        </w:rPr>
        <w:softHyphen/>
      </w:r>
    </w:p>
    <w:p w:rsidR="00CF5BCA" w:rsidRDefault="00CF5BCA">
      <w:pPr>
        <w:rPr>
          <w:szCs w:val="20"/>
        </w:rPr>
      </w:pPr>
    </w:p>
    <w:p w:rsidR="00E04238" w:rsidRDefault="00E04238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73357A" w:rsidRDefault="0073357A" w:rsidP="00E46FCA">
      <w:pPr>
        <w:rPr>
          <w:szCs w:val="20"/>
        </w:rPr>
      </w:pPr>
    </w:p>
    <w:p w:rsidR="0073357A" w:rsidRDefault="0073357A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583483" w:rsidRDefault="00583483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DB270B" w:rsidRDefault="00DB270B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CF5BCA" w:rsidRDefault="00CF5BCA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CA69AB" w:rsidRDefault="00CA69AB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846AA2" w:rsidRDefault="00846AA2">
      <w:pPr>
        <w:rPr>
          <w:szCs w:val="20"/>
        </w:rPr>
      </w:pPr>
    </w:p>
    <w:p w:rsidR="002D6304" w:rsidRDefault="002D6304">
      <w:pPr>
        <w:rPr>
          <w:szCs w:val="20"/>
        </w:rPr>
      </w:pPr>
    </w:p>
    <w:p w:rsidR="002D6304" w:rsidRDefault="002D6304">
      <w:pPr>
        <w:rPr>
          <w:szCs w:val="20"/>
        </w:rPr>
      </w:pPr>
    </w:p>
    <w:p w:rsidR="00AE443E" w:rsidRDefault="00AE443E">
      <w:pPr>
        <w:rPr>
          <w:szCs w:val="20"/>
        </w:rPr>
      </w:pPr>
    </w:p>
    <w:p w:rsidR="00DB270B" w:rsidRDefault="00DB270B">
      <w:pPr>
        <w:rPr>
          <w:szCs w:val="20"/>
        </w:rPr>
      </w:pPr>
    </w:p>
    <w:p w:rsidR="00DB270B" w:rsidRDefault="00DB270B">
      <w:pPr>
        <w:rPr>
          <w:szCs w:val="20"/>
        </w:rPr>
      </w:pPr>
    </w:p>
    <w:p w:rsidR="00DB270B" w:rsidRDefault="00DB270B">
      <w:pPr>
        <w:rPr>
          <w:szCs w:val="20"/>
        </w:rPr>
      </w:pPr>
    </w:p>
    <w:p w:rsidR="00DB270B" w:rsidRDefault="00DB270B">
      <w:pPr>
        <w:rPr>
          <w:szCs w:val="20"/>
        </w:rPr>
      </w:pPr>
    </w:p>
    <w:p w:rsidR="00DB270B" w:rsidRDefault="00DB270B">
      <w:pPr>
        <w:rPr>
          <w:szCs w:val="20"/>
        </w:rPr>
      </w:pPr>
    </w:p>
    <w:p w:rsidR="00E04238" w:rsidRDefault="00E04238">
      <w:pPr>
        <w:rPr>
          <w:szCs w:val="20"/>
        </w:rPr>
      </w:pPr>
    </w:p>
    <w:p w:rsidR="00963B27" w:rsidRDefault="00C41981" w:rsidP="002D6304">
      <w:pPr>
        <w:pStyle w:val="CheckListTitle"/>
      </w:pPr>
      <w:r>
        <w:lastRenderedPageBreak/>
        <w:t>A</w:t>
      </w:r>
      <w:r w:rsidR="002D6304">
        <w:t>ccessory Function Checks</w:t>
      </w:r>
    </w:p>
    <w:p w:rsidR="00B04BD3" w:rsidRPr="00B04BD3" w:rsidRDefault="00B04BD3" w:rsidP="002D6304">
      <w:pPr>
        <w:pStyle w:val="CheckListTitle"/>
        <w:rPr>
          <w:sz w:val="4"/>
        </w:rPr>
      </w:pPr>
    </w:p>
    <w:p w:rsidR="00846AA2" w:rsidRDefault="00B47C36" w:rsidP="00284EE9">
      <w:pPr>
        <w:pStyle w:val="CheckList"/>
        <w:spacing w:line="240" w:lineRule="auto"/>
      </w:pPr>
      <w:r>
        <w:t>Confirm that the net is attached properly to the anchor points in the vehicle</w:t>
      </w:r>
      <w:r w:rsidR="000D798D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0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182880" cy="182880"/>
                <wp:effectExtent l="13335" t="15240" r="13335" b="11430"/>
                <wp:wrapNone/>
                <wp:docPr id="11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530440" id="AutoShape 146" o:spid="_x0000_s1026" style="position:absolute;margin-left:15.15pt;margin-top:3.7pt;width:14.4pt;height:14.4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" o:allowincell="f" strokeweight="1pt"/>
            </w:pict>
          </mc:Fallback>
        </mc:AlternateContent>
      </w:r>
      <w:r w:rsidR="00963B27">
        <w:t>.</w:t>
      </w:r>
    </w:p>
    <w:p w:rsidR="00846AA2" w:rsidRDefault="00846AA2" w:rsidP="00E02D1B">
      <w:pPr>
        <w:pStyle w:val="CheckList"/>
        <w:ind w:left="0"/>
      </w:pPr>
    </w:p>
    <w:p w:rsidR="00846AA2" w:rsidRDefault="00846AA2">
      <w:pPr>
        <w:pStyle w:val="CheckList"/>
      </w:pPr>
    </w:p>
    <w:p w:rsidR="00846AA2" w:rsidRDefault="00846AA2" w:rsidP="00846AA2">
      <w:pPr>
        <w:pStyle w:val="CheckList"/>
      </w:pPr>
    </w:p>
    <w:p w:rsidR="00846AA2" w:rsidRDefault="00846AA2">
      <w:pPr>
        <w:pStyle w:val="CheckList"/>
      </w:pPr>
    </w:p>
    <w:p w:rsidR="00877B58" w:rsidRDefault="00877B58" w:rsidP="00963B27">
      <w:pPr>
        <w:pStyle w:val="CheckListTitle"/>
      </w:pPr>
    </w:p>
    <w:p w:rsidR="00877B58" w:rsidRDefault="00877B58" w:rsidP="00963B27">
      <w:pPr>
        <w:pStyle w:val="CheckListTitle"/>
      </w:pPr>
    </w:p>
    <w:p w:rsidR="00B04BD3" w:rsidRDefault="00B04BD3" w:rsidP="00963B27">
      <w:pPr>
        <w:pStyle w:val="CheckListTitle"/>
      </w:pPr>
    </w:p>
    <w:p w:rsidR="007E7364" w:rsidRPr="00963B27" w:rsidRDefault="000D798D" w:rsidP="00963B2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1291590</wp:posOffset>
                </wp:positionV>
                <wp:extent cx="6492240" cy="0"/>
                <wp:effectExtent l="16510" t="13970" r="15875" b="14605"/>
                <wp:wrapNone/>
                <wp:docPr id="10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7C25B" id="Line 155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01.7pt" to="511.6pt,1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-41910</wp:posOffset>
                </wp:positionV>
                <wp:extent cx="6492240" cy="0"/>
                <wp:effectExtent l="16510" t="15875" r="15875" b="12700"/>
                <wp:wrapNone/>
                <wp:docPr id="9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5030E" id="Line 147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3.3pt" to="511.6pt,-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0pVFAIAACs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" strokeweight="1.5pt">
                <w10:anchorlock/>
              </v:line>
            </w:pict>
          </mc:Fallback>
        </mc:AlternateContent>
      </w:r>
      <w:r w:rsidR="00846AA2">
        <w:t>Vehicle Function Checks</w:t>
      </w:r>
    </w:p>
    <w:p w:rsidR="00877B58" w:rsidRDefault="00877B58" w:rsidP="007E7364">
      <w:pPr>
        <w:pStyle w:val="CheckList"/>
        <w:spacing w:before="0" w:line="240" w:lineRule="auto"/>
      </w:pPr>
    </w:p>
    <w:p w:rsidR="007E7364" w:rsidRDefault="000D798D" w:rsidP="007E7364">
      <w:pPr>
        <w:pStyle w:val="CheckList"/>
        <w:spacing w:before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1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-3810</wp:posOffset>
                </wp:positionV>
                <wp:extent cx="182880" cy="182880"/>
                <wp:effectExtent l="11430" t="6350" r="15240" b="10795"/>
                <wp:wrapNone/>
                <wp:docPr id="8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FE35F8" id="AutoShape 223" o:spid="_x0000_s1026" style="position:absolute;margin-left:9pt;margin-top:-.3pt;width:14.4pt;height:14.4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" strokeweight="1pt">
                <w10:anchorlock/>
              </v:roundrect>
            </w:pict>
          </mc:Fallback>
        </mc:AlternateContent>
      </w:r>
      <w:r w:rsidR="007E7364">
        <w:t xml:space="preserve">Vehicle </w:t>
      </w:r>
      <w:r w:rsidR="006D0E76">
        <w:t>hatch door</w:t>
      </w:r>
      <w:r w:rsidR="007E7364">
        <w:t xml:space="preserve"> operation</w:t>
      </w:r>
      <w:r w:rsidR="00063B80">
        <w:t>.</w:t>
      </w:r>
    </w:p>
    <w:p w:rsidR="00846AA2" w:rsidRDefault="00284EE9">
      <w:pPr>
        <w:pStyle w:val="CheckList"/>
      </w:pPr>
      <w:r>
        <w:br w:type="column"/>
      </w:r>
    </w:p>
    <w:p w:rsidR="004513B4" w:rsidRPr="004513B4" w:rsidRDefault="004513B4" w:rsidP="00963B27">
      <w:pPr>
        <w:pStyle w:val="CheckList"/>
        <w:ind w:right="-18"/>
        <w:rPr>
          <w:sz w:val="4"/>
        </w:rPr>
      </w:pPr>
    </w:p>
    <w:p w:rsidR="00877B58" w:rsidRDefault="00963B27" w:rsidP="00284EE9">
      <w:pPr>
        <w:pStyle w:val="CheckList"/>
        <w:spacing w:line="240" w:lineRule="auto"/>
        <w:ind w:right="-14"/>
      </w:pPr>
      <w:r>
        <w:t xml:space="preserve">Confirm </w:t>
      </w:r>
      <w:r w:rsidR="00753DC9">
        <w:t xml:space="preserve">pull tab </w:t>
      </w:r>
      <w:r>
        <w:t>is facing</w:t>
      </w:r>
      <w:r w:rsidR="00961A24">
        <w:t xml:space="preserve"> toward</w:t>
      </w:r>
      <w:r>
        <w:t xml:space="preserve"> the rear of the vehicle. </w:t>
      </w:r>
    </w:p>
    <w:p w:rsidR="00963B27" w:rsidRDefault="00963B27" w:rsidP="00284EE9">
      <w:pPr>
        <w:pStyle w:val="CheckList"/>
        <w:spacing w:line="240" w:lineRule="auto"/>
        <w:ind w:right="-14"/>
      </w:pPr>
      <w:r>
        <w:t>Confirm upper loops</w:t>
      </w:r>
      <w:r w:rsidR="00877B58">
        <w:t xml:space="preserve"> at the top of the net</w:t>
      </w:r>
      <w:r w:rsidR="00063B80">
        <w:t xml:space="preserve"> are attached to the upper L</w:t>
      </w:r>
      <w:r w:rsidR="00961A24">
        <w:t>-A</w:t>
      </w:r>
      <w:r>
        <w:t xml:space="preserve">nchors </w:t>
      </w:r>
      <w:r w:rsidR="00877B58">
        <w:t>of the vehicle</w:t>
      </w:r>
      <w:r w:rsidR="00507669">
        <w:t>.</w:t>
      </w:r>
    </w:p>
    <w:p w:rsidR="00877B58" w:rsidRDefault="00877B58" w:rsidP="00284EE9">
      <w:pPr>
        <w:pStyle w:val="CheckList"/>
        <w:spacing w:line="240" w:lineRule="auto"/>
        <w:ind w:right="-14"/>
      </w:pPr>
      <w:r>
        <w:t xml:space="preserve">Confirm the lower </w:t>
      </w:r>
      <w:r w:rsidR="00961A24">
        <w:t>clip</w:t>
      </w:r>
      <w:r>
        <w:t xml:space="preserve">s at the bottom of the </w:t>
      </w:r>
      <w:r w:rsidR="00063B80">
        <w:t>net</w:t>
      </w:r>
      <w:r>
        <w:t xml:space="preserve"> are attached to the lower D-Rings of the vehicle. </w:t>
      </w:r>
    </w:p>
    <w:p w:rsidR="00B04BD3" w:rsidRPr="00B04BD3" w:rsidRDefault="00B04BD3" w:rsidP="00E71289">
      <w:pPr>
        <w:pStyle w:val="CheckList"/>
        <w:ind w:left="0" w:right="-18"/>
        <w:rPr>
          <w:sz w:val="32"/>
        </w:rPr>
      </w:pPr>
    </w:p>
    <w:p w:rsidR="00B04BD3" w:rsidRPr="00877B58" w:rsidRDefault="00B04BD3" w:rsidP="00E71289">
      <w:pPr>
        <w:pStyle w:val="CheckList"/>
        <w:ind w:left="0" w:right="-18"/>
        <w:rPr>
          <w:sz w:val="2"/>
          <w:szCs w:val="2"/>
        </w:rPr>
      </w:pPr>
    </w:p>
    <w:p w:rsidR="004513B4" w:rsidRDefault="004513B4" w:rsidP="00FC2F14">
      <w:pPr>
        <w:pStyle w:val="CheckList"/>
        <w:spacing w:before="0"/>
      </w:pPr>
    </w:p>
    <w:p w:rsidR="00284EE9" w:rsidRDefault="00284EE9" w:rsidP="00FC2F14">
      <w:pPr>
        <w:pStyle w:val="CheckList"/>
        <w:spacing w:before="0"/>
      </w:pPr>
    </w:p>
    <w:p w:rsidR="00284EE9" w:rsidRDefault="00284EE9" w:rsidP="00FC2F14">
      <w:pPr>
        <w:pStyle w:val="CheckList"/>
        <w:spacing w:before="0"/>
      </w:pPr>
    </w:p>
    <w:p w:rsidR="00284EE9" w:rsidRDefault="00284EE9" w:rsidP="00FC2F14">
      <w:pPr>
        <w:pStyle w:val="CheckList"/>
        <w:spacing w:before="0"/>
      </w:pPr>
    </w:p>
    <w:p w:rsidR="004513B4" w:rsidRPr="004513B4" w:rsidRDefault="004513B4" w:rsidP="00FC2F14">
      <w:pPr>
        <w:pStyle w:val="CheckList"/>
        <w:spacing w:before="0"/>
        <w:rPr>
          <w:sz w:val="2"/>
        </w:rPr>
      </w:pPr>
    </w:p>
    <w:p w:rsidR="00E476BB" w:rsidRDefault="00E476BB" w:rsidP="00284EE9">
      <w:pPr>
        <w:pStyle w:val="CheckList"/>
        <w:spacing w:before="240" w:line="240" w:lineRule="auto"/>
      </w:pPr>
      <w:r>
        <w:t xml:space="preserve">Confirm vehicle </w:t>
      </w:r>
      <w:r w:rsidR="006D0E76">
        <w:t xml:space="preserve">hatch </w:t>
      </w:r>
      <w:r>
        <w:t>door opens and closes without interference from Cargo Net.</w:t>
      </w:r>
    </w:p>
    <w:p w:rsidR="00846AA2" w:rsidRDefault="00846AA2">
      <w:pPr>
        <w:rPr>
          <w:szCs w:val="20"/>
        </w:rPr>
        <w:sectPr w:rsidR="00846AA2" w:rsidSect="00070A5C">
          <w:headerReference w:type="default" r:id="rId45"/>
          <w:type w:val="continuous"/>
          <w:pgSz w:w="12240" w:h="15840" w:code="1"/>
          <w:pgMar w:top="1627" w:right="907" w:bottom="936" w:left="1008" w:header="576" w:footer="720" w:gutter="0"/>
          <w:cols w:num="2" w:space="288"/>
          <w:docGrid w:linePitch="360"/>
        </w:sectPr>
      </w:pPr>
    </w:p>
    <w:p w:rsidR="004D5518" w:rsidRPr="00B04BD3" w:rsidRDefault="004D5518">
      <w:pPr>
        <w:rPr>
          <w:sz w:val="2"/>
          <w:szCs w:val="20"/>
        </w:rPr>
      </w:pPr>
    </w:p>
    <w:p w:rsidR="00B07257" w:rsidRDefault="00B07257" w:rsidP="00B936B4">
      <w:pPr>
        <w:pStyle w:val="CheckListTitle"/>
      </w:pPr>
    </w:p>
    <w:p w:rsidR="00115F5D" w:rsidRDefault="00B936B4" w:rsidP="00B936B4">
      <w:pPr>
        <w:pStyle w:val="CheckListTitle"/>
      </w:pPr>
      <w:r>
        <w:t>Vehicle Appearance Check</w:t>
      </w:r>
    </w:p>
    <w:p w:rsidR="00D63C40" w:rsidRPr="00D654B5" w:rsidRDefault="00D63C40" w:rsidP="00B936B4">
      <w:pPr>
        <w:pStyle w:val="CheckListTitle"/>
        <w:rPr>
          <w:sz w:val="8"/>
        </w:rPr>
      </w:pPr>
    </w:p>
    <w:p w:rsidR="00846AA2" w:rsidRDefault="000D798D" w:rsidP="00284EE9">
      <w:pPr>
        <w:ind w:left="720" w:hanging="630"/>
        <w:rPr>
          <w:szCs w:val="20"/>
        </w:rPr>
      </w:pPr>
      <w:r w:rsidRPr="00F4327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18304" behindDoc="0" locked="1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19685</wp:posOffset>
                </wp:positionV>
                <wp:extent cx="174625" cy="182880"/>
                <wp:effectExtent l="11430" t="7620" r="13970" b="9525"/>
                <wp:wrapNone/>
                <wp:docPr id="7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726822" id="AutoShape 156" o:spid="_x0000_s1026" style="position:absolute;margin-left:9pt;margin-top:1.55pt;width:13.75pt;height:14.4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" strokeweight="1pt">
                <w10:anchorlock/>
              </v:roundrect>
            </w:pict>
          </mc:Fallback>
        </mc:AlternateContent>
      </w:r>
      <w:r w:rsidR="007E7364">
        <w:rPr>
          <w:szCs w:val="20"/>
        </w:rPr>
        <w:tab/>
      </w:r>
      <w:r w:rsidR="00846AA2" w:rsidRPr="00F4327A">
        <w:rPr>
          <w:szCs w:val="20"/>
        </w:rPr>
        <w:t>After accessory installation and removal</w:t>
      </w:r>
      <w:r w:rsidR="00284EE9">
        <w:rPr>
          <w:szCs w:val="20"/>
        </w:rPr>
        <w:t xml:space="preserve"> </w:t>
      </w:r>
      <w:r w:rsidR="00846AA2" w:rsidRPr="00F4327A">
        <w:rPr>
          <w:szCs w:val="20"/>
        </w:rPr>
        <w:t>of</w:t>
      </w:r>
      <w:r w:rsidR="00846AA2">
        <w:rPr>
          <w:szCs w:val="20"/>
        </w:rPr>
        <w:t xml:space="preserve"> </w:t>
      </w:r>
      <w:r w:rsidR="00846AA2" w:rsidRPr="00F4327A">
        <w:rPr>
          <w:szCs w:val="20"/>
        </w:rPr>
        <w:t>protective cover(s)</w:t>
      </w:r>
      <w:r w:rsidR="00846AA2">
        <w:rPr>
          <w:szCs w:val="20"/>
        </w:rPr>
        <w:t>, perform a visual</w:t>
      </w:r>
      <w:r w:rsidR="00284EE9">
        <w:rPr>
          <w:szCs w:val="20"/>
        </w:rPr>
        <w:t xml:space="preserve"> </w:t>
      </w:r>
      <w:r w:rsidR="00846AA2">
        <w:rPr>
          <w:szCs w:val="20"/>
        </w:rPr>
        <w:t>inspection.</w:t>
      </w:r>
    </w:p>
    <w:p w:rsidR="00846AA2" w:rsidRDefault="00846AA2" w:rsidP="00846AA2">
      <w:pPr>
        <w:rPr>
          <w:szCs w:val="20"/>
        </w:rPr>
      </w:pPr>
    </w:p>
    <w:p w:rsidR="00846AA2" w:rsidRDefault="00846AA2" w:rsidP="00846AA2">
      <w:pPr>
        <w:rPr>
          <w:szCs w:val="20"/>
        </w:rPr>
      </w:pPr>
      <w:r>
        <w:rPr>
          <w:szCs w:val="20"/>
        </w:rPr>
        <w:t xml:space="preserve"> </w:t>
      </w:r>
    </w:p>
    <w:p w:rsidR="00846AA2" w:rsidRDefault="00846AA2" w:rsidP="00846AA2">
      <w:pPr>
        <w:rPr>
          <w:szCs w:val="20"/>
        </w:rPr>
      </w:pPr>
    </w:p>
    <w:p w:rsidR="00846AA2" w:rsidRDefault="00846AA2" w:rsidP="00846AA2">
      <w:pPr>
        <w:ind w:firstLine="720"/>
        <w:rPr>
          <w:szCs w:val="20"/>
        </w:rPr>
      </w:pPr>
    </w:p>
    <w:p w:rsidR="00963B27" w:rsidRDefault="00963B27" w:rsidP="00FC2F14">
      <w:pPr>
        <w:spacing w:before="240" w:line="360" w:lineRule="auto"/>
        <w:rPr>
          <w:szCs w:val="20"/>
        </w:rPr>
      </w:pPr>
    </w:p>
    <w:p w:rsidR="00553CAC" w:rsidRDefault="00553CAC" w:rsidP="00FC2F14">
      <w:pPr>
        <w:spacing w:before="240" w:line="360" w:lineRule="auto"/>
        <w:rPr>
          <w:szCs w:val="20"/>
        </w:rPr>
      </w:pPr>
    </w:p>
    <w:p w:rsidR="00553CAC" w:rsidRDefault="00553CAC" w:rsidP="00FC2F14">
      <w:pPr>
        <w:spacing w:before="240" w:line="360" w:lineRule="auto"/>
        <w:rPr>
          <w:szCs w:val="20"/>
        </w:rPr>
      </w:pPr>
    </w:p>
    <w:p w:rsidR="004513B4" w:rsidRDefault="004513B4" w:rsidP="00D654B5">
      <w:pPr>
        <w:spacing w:before="240" w:line="360" w:lineRule="auto"/>
        <w:ind w:left="720"/>
        <w:rPr>
          <w:szCs w:val="20"/>
        </w:rPr>
      </w:pPr>
    </w:p>
    <w:p w:rsidR="004513B4" w:rsidRDefault="004513B4" w:rsidP="00D654B5">
      <w:pPr>
        <w:spacing w:before="240" w:line="360" w:lineRule="auto"/>
        <w:ind w:left="720"/>
        <w:rPr>
          <w:szCs w:val="20"/>
        </w:rPr>
      </w:pPr>
    </w:p>
    <w:p w:rsidR="00B07257" w:rsidRPr="00B07257" w:rsidRDefault="00B07257" w:rsidP="00D654B5">
      <w:pPr>
        <w:spacing w:before="240" w:line="360" w:lineRule="auto"/>
        <w:ind w:left="720"/>
        <w:rPr>
          <w:sz w:val="2"/>
          <w:szCs w:val="20"/>
        </w:rPr>
      </w:pPr>
    </w:p>
    <w:p w:rsidR="00284EE9" w:rsidRDefault="00284EE9" w:rsidP="00284EE9">
      <w:pPr>
        <w:spacing w:before="240"/>
        <w:ind w:left="720"/>
        <w:rPr>
          <w:szCs w:val="20"/>
        </w:rPr>
      </w:pPr>
    </w:p>
    <w:p w:rsidR="00846AA2" w:rsidRPr="00963B27" w:rsidRDefault="00846AA2" w:rsidP="00284EE9">
      <w:pPr>
        <w:spacing w:before="480"/>
        <w:ind w:left="720"/>
        <w:rPr>
          <w:szCs w:val="20"/>
        </w:rPr>
      </w:pPr>
      <w:r>
        <w:rPr>
          <w:szCs w:val="20"/>
        </w:rPr>
        <w:t>E</w:t>
      </w:r>
      <w:r w:rsidR="00877B58">
        <w:rPr>
          <w:szCs w:val="20"/>
        </w:rPr>
        <w:t>nsu</w:t>
      </w:r>
      <w:r w:rsidRPr="00F4327A">
        <w:rPr>
          <w:szCs w:val="20"/>
        </w:rPr>
        <w:t>re no damage (including scuffs and s</w:t>
      </w:r>
      <w:r w:rsidR="00553CAC">
        <w:rPr>
          <w:szCs w:val="20"/>
        </w:rPr>
        <w:t>cratches) was caused during the</w:t>
      </w:r>
      <w:r w:rsidR="00D654B5">
        <w:rPr>
          <w:szCs w:val="20"/>
        </w:rPr>
        <w:t xml:space="preserve"> </w:t>
      </w:r>
      <w:r w:rsidRPr="00F4327A">
        <w:rPr>
          <w:szCs w:val="20"/>
        </w:rPr>
        <w:t xml:space="preserve">installation </w:t>
      </w:r>
      <w:r w:rsidR="00D654B5">
        <w:rPr>
          <w:szCs w:val="20"/>
        </w:rPr>
        <w:t xml:space="preserve">     </w:t>
      </w:r>
      <w:r w:rsidRPr="00F4327A">
        <w:rPr>
          <w:szCs w:val="20"/>
        </w:rPr>
        <w:t>process.</w:t>
      </w:r>
      <w:r w:rsidR="0023488C">
        <w:rPr>
          <w:szCs w:val="20"/>
        </w:rPr>
        <w:t xml:space="preserve"> </w:t>
      </w:r>
      <w:r w:rsidR="00553CAC">
        <w:rPr>
          <w:szCs w:val="20"/>
        </w:rPr>
        <w:t xml:space="preserve">(For PPO installations, </w:t>
      </w:r>
      <w:r>
        <w:rPr>
          <w:szCs w:val="20"/>
        </w:rPr>
        <w:t xml:space="preserve">refer to </w:t>
      </w:r>
      <w:smartTag w:uri="urn:schemas-microsoft-com:office:smarttags" w:element="stockticker">
        <w:r>
          <w:rPr>
            <w:szCs w:val="20"/>
          </w:rPr>
          <w:t>TMS</w:t>
        </w:r>
      </w:smartTag>
      <w:r w:rsidR="004B12B9">
        <w:rPr>
          <w:szCs w:val="20"/>
        </w:rPr>
        <w:t xml:space="preserve"> Accessory Quality Shipping </w:t>
      </w:r>
      <w:r>
        <w:rPr>
          <w:szCs w:val="20"/>
        </w:rPr>
        <w:t>Standard.)</w:t>
      </w:r>
    </w:p>
    <w:p w:rsidR="00846AA2" w:rsidRPr="00F4327A" w:rsidRDefault="00846AA2" w:rsidP="00846AA2">
      <w:pPr>
        <w:ind w:firstLine="720"/>
        <w:rPr>
          <w:szCs w:val="20"/>
        </w:rPr>
      </w:pPr>
    </w:p>
    <w:p w:rsidR="00846AA2" w:rsidRDefault="00846AA2">
      <w:pPr>
        <w:rPr>
          <w:szCs w:val="20"/>
        </w:rPr>
      </w:pPr>
    </w:p>
    <w:sectPr w:rsidR="00846AA2" w:rsidSect="004B12B9">
      <w:type w:val="continuous"/>
      <w:pgSz w:w="12240" w:h="15840"/>
      <w:pgMar w:top="1800" w:right="810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AB0" w:rsidRDefault="008F0AB0">
      <w:r>
        <w:separator/>
      </w:r>
    </w:p>
  </w:endnote>
  <w:endnote w:type="continuationSeparator" w:id="0">
    <w:p w:rsidR="008F0AB0" w:rsidRDefault="008F0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B7E" w:rsidRDefault="001A3B7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BD3" w:rsidRDefault="00B04BD3" w:rsidP="00846AA2">
    <w:pPr>
      <w:pStyle w:val="Footer"/>
      <w:framePr w:w="1872" w:h="288" w:hSpace="180" w:wrap="around" w:vAnchor="text" w:hAnchor="page" w:x="5218" w:y="89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BC5243">
      <w:rPr>
        <w:noProof/>
      </w:rPr>
      <w:t>3</w:t>
    </w:r>
    <w:r>
      <w:fldChar w:fldCharType="end"/>
    </w:r>
    <w:r>
      <w:t xml:space="preserve"> of </w:t>
    </w:r>
    <w:fldSimple w:instr=" NUMPAGES  \* MERGEFORMAT ">
      <w:r w:rsidR="00BC5243">
        <w:rPr>
          <w:noProof/>
        </w:rPr>
        <w:t>3</w:t>
      </w:r>
    </w:fldSimple>
    <w:r>
      <w:t xml:space="preserve"> pages</w:t>
    </w:r>
  </w:p>
  <w:p w:rsidR="00B04BD3" w:rsidRDefault="000D798D" w:rsidP="001A3B7E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0" wp14:anchorId="52D97C2E" wp14:editId="7C7DE1A0">
              <wp:simplePos x="0" y="0"/>
              <wp:positionH relativeFrom="margin">
                <wp:align>left</wp:align>
              </wp:positionH>
              <wp:positionV relativeFrom="paragraph">
                <wp:posOffset>55245</wp:posOffset>
              </wp:positionV>
              <wp:extent cx="1156970" cy="182880"/>
              <wp:effectExtent l="0" t="0" r="24130" b="2667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7288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4BD3" w:rsidRDefault="004513B4" w:rsidP="00013A6D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 Issue:</w:t>
                          </w:r>
                          <w:r w:rsidR="001A3B7E">
                            <w:t xml:space="preserve"> A</w:t>
                          </w:r>
                          <w:r w:rsidR="00B04BD3">
                            <w:t xml:space="preserve">  </w:t>
                          </w:r>
                          <w:r w:rsidR="001A3B7E">
                            <w:t>0</w:t>
                          </w:r>
                          <w:r w:rsidR="00CE3B0C">
                            <w:t>5/</w:t>
                          </w:r>
                          <w:r w:rsidR="001A3B7E">
                            <w:t>0</w:t>
                          </w:r>
                          <w:r w:rsidR="00CE3B0C">
                            <w:t>1</w:t>
                          </w:r>
                          <w:r w:rsidR="00B04BD3">
                            <w:t>/2015</w:t>
                          </w:r>
                        </w:p>
                        <w:p w:rsidR="00B04BD3" w:rsidRPr="003432AE" w:rsidRDefault="00B04BD3" w:rsidP="003432A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D97C2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8" type="#_x0000_t202" style="position:absolute;margin-left:0;margin-top:4.35pt;width:91.1pt;height:14.4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" o:allowoverlap="f" strokeweight="1.25pt">
              <v:textbox inset="0,0,0,0">
                <w:txbxContent>
                  <w:p w:rsidR="00B04BD3" w:rsidRDefault="004513B4" w:rsidP="00013A6D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 Issue:</w:t>
                    </w:r>
                    <w:r w:rsidR="001A3B7E">
                      <w:t xml:space="preserve"> A</w:t>
                    </w:r>
                    <w:r w:rsidR="00B04BD3">
                      <w:t xml:space="preserve">  </w:t>
                    </w:r>
                    <w:r w:rsidR="001A3B7E">
                      <w:t>0</w:t>
                    </w:r>
                    <w:r w:rsidR="00CE3B0C">
                      <w:t>5/</w:t>
                    </w:r>
                    <w:r w:rsidR="001A3B7E">
                      <w:t>0</w:t>
                    </w:r>
                    <w:r w:rsidR="00CE3B0C">
                      <w:t>1</w:t>
                    </w:r>
                    <w:r w:rsidR="00B04BD3">
                      <w:t>/2015</w:t>
                    </w:r>
                  </w:p>
                  <w:p w:rsidR="00B04BD3" w:rsidRPr="003432AE" w:rsidRDefault="00B04BD3" w:rsidP="003432AE"/>
                </w:txbxContent>
              </v:textbox>
              <w10:wrap anchorx="margin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B7E" w:rsidRDefault="001A3B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AB0" w:rsidRDefault="008F0AB0">
      <w:r>
        <w:separator/>
      </w:r>
    </w:p>
  </w:footnote>
  <w:footnote w:type="continuationSeparator" w:id="0">
    <w:p w:rsidR="008F0AB0" w:rsidRDefault="008F0A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B7E" w:rsidRDefault="001A3B7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BD3" w:rsidRDefault="00B04BD3">
    <w:pPr>
      <w:pStyle w:val="HdrLine1"/>
      <w:rPr>
        <w:lang w:val="es-ES_tradnl"/>
      </w:rPr>
    </w:pPr>
    <w:r>
      <w:rPr>
        <w:lang w:val="es-ES_tradnl"/>
      </w:rPr>
      <w:t>SCION</w:t>
    </w:r>
    <w:r w:rsidRPr="004B2E46">
      <w:rPr>
        <w:lang w:val="es-ES_tradnl"/>
      </w:rPr>
      <w:tab/>
    </w:r>
    <w:r>
      <w:rPr>
        <w:lang w:val="es-ES_tradnl"/>
      </w:rPr>
      <w:t>iM</w:t>
    </w:r>
    <w:r w:rsidRPr="004B2E46">
      <w:rPr>
        <w:lang w:val="es-ES_tradnl"/>
      </w:rPr>
      <w:t xml:space="preserve"> </w:t>
    </w:r>
    <w:r w:rsidRPr="004B2E46">
      <w:rPr>
        <w:lang w:val="es-ES_tradnl"/>
      </w:rPr>
      <w:tab/>
      <w:t>201</w:t>
    </w:r>
    <w:r>
      <w:rPr>
        <w:lang w:val="es-ES_tradnl"/>
      </w:rPr>
      <w:t>6</w:t>
    </w:r>
    <w:r w:rsidRPr="004B2E46">
      <w:rPr>
        <w:lang w:val="es-ES_tradnl"/>
      </w:rPr>
      <w:t xml:space="preserve"> - </w:t>
    </w:r>
    <w:r w:rsidRPr="004B2E46">
      <w:rPr>
        <w:lang w:val="es-ES_tradnl"/>
      </w:rPr>
      <w:tab/>
      <w:t>CARGO NET</w:t>
    </w:r>
  </w:p>
  <w:p w:rsidR="00B04BD3" w:rsidRPr="004B2E46" w:rsidRDefault="00B04BD3">
    <w:pPr>
      <w:pStyle w:val="HdrLine1"/>
      <w:rPr>
        <w:lang w:val="es-ES_tradnl"/>
      </w:rPr>
    </w:pPr>
    <w:r>
      <w:rPr>
        <w:lang w:val="es-ES_tradnl"/>
      </w:rPr>
      <w:t>TOYOTA</w:t>
    </w:r>
    <w:r>
      <w:rPr>
        <w:lang w:val="es-ES_tradnl"/>
      </w:rPr>
      <w:tab/>
      <w:t xml:space="preserve">   Auris </w:t>
    </w:r>
    <w:r>
      <w:rPr>
        <w:lang w:val="es-ES_tradnl"/>
      </w:rPr>
      <w:tab/>
      <w:t>2016 -</w:t>
    </w:r>
    <w:r>
      <w:rPr>
        <w:lang w:val="es-ES_tradnl"/>
      </w:rPr>
      <w:tab/>
    </w:r>
  </w:p>
  <w:p w:rsidR="00B04BD3" w:rsidRPr="00BE64A1" w:rsidRDefault="000D798D">
    <w:pPr>
      <w:pStyle w:val="HdrLine2"/>
      <w:rPr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20955" t="21590" r="20955" b="16510"/>
              <wp:wrapNone/>
              <wp:docPr id="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C6C7E4" id="Line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L5F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B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T2C+&#10;R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 w:rsidR="00B04BD3" w:rsidRPr="00BE64A1">
      <w:rPr>
        <w:lang w:val="es-ES"/>
      </w:rPr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B7E" w:rsidRDefault="001A3B7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BD3" w:rsidRDefault="00B04BD3">
    <w:pPr>
      <w:pStyle w:val="HdrLine1"/>
      <w:rPr>
        <w:lang w:val="es-ES_tradnl"/>
      </w:rPr>
    </w:pPr>
    <w:r>
      <w:rPr>
        <w:lang w:val="es-ES_tradnl"/>
      </w:rPr>
      <w:t>SCION</w:t>
    </w:r>
    <w:r w:rsidRPr="004B2E46">
      <w:rPr>
        <w:lang w:val="es-ES_tradnl"/>
      </w:rPr>
      <w:tab/>
    </w:r>
    <w:r>
      <w:rPr>
        <w:lang w:val="es-ES_tradnl"/>
      </w:rPr>
      <w:t>iM</w:t>
    </w:r>
    <w:r w:rsidRPr="004B2E46">
      <w:rPr>
        <w:lang w:val="es-ES_tradnl"/>
      </w:rPr>
      <w:t xml:space="preserve"> </w:t>
    </w:r>
    <w:r w:rsidRPr="004B2E46">
      <w:rPr>
        <w:lang w:val="es-ES_tradnl"/>
      </w:rPr>
      <w:tab/>
      <w:t>201</w:t>
    </w:r>
    <w:r>
      <w:rPr>
        <w:lang w:val="es-ES_tradnl"/>
      </w:rPr>
      <w:t>6</w:t>
    </w:r>
    <w:r w:rsidRPr="004B2E46">
      <w:rPr>
        <w:lang w:val="es-ES_tradnl"/>
      </w:rPr>
      <w:t xml:space="preserve"> - </w:t>
    </w:r>
    <w:r w:rsidRPr="004B2E46">
      <w:rPr>
        <w:lang w:val="es-ES_tradnl"/>
      </w:rPr>
      <w:tab/>
      <w:t>CARGO NET</w:t>
    </w:r>
  </w:p>
  <w:p w:rsidR="00B04BD3" w:rsidRPr="004B2E46" w:rsidRDefault="00B04BD3">
    <w:pPr>
      <w:pStyle w:val="HdrLine1"/>
      <w:rPr>
        <w:lang w:val="es-ES_tradnl"/>
      </w:rPr>
    </w:pPr>
    <w:r>
      <w:rPr>
        <w:lang w:val="es-ES_tradnl"/>
      </w:rPr>
      <w:t>TOYOTA</w:t>
    </w:r>
    <w:r>
      <w:rPr>
        <w:lang w:val="es-ES_tradnl"/>
      </w:rPr>
      <w:tab/>
      <w:t xml:space="preserve">   Auris </w:t>
    </w:r>
    <w:r>
      <w:rPr>
        <w:lang w:val="es-ES_tradnl"/>
      </w:rPr>
      <w:tab/>
      <w:t>2016 -</w:t>
    </w:r>
    <w:r>
      <w:rPr>
        <w:lang w:val="es-ES_tradnl"/>
      </w:rPr>
      <w:tab/>
    </w:r>
  </w:p>
  <w:p w:rsidR="00B04BD3" w:rsidRPr="00BE64A1" w:rsidRDefault="000D798D">
    <w:pPr>
      <w:pStyle w:val="HdrLine2"/>
      <w:rPr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 wp14:anchorId="433A32F2" wp14:editId="2AC147D4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20955" t="21590" r="20955" b="16510"/>
              <wp:wrapNone/>
              <wp:docPr id="3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371BA8" id="Line 2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fbFA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LWNn&#10;2xQCAAAq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 w:rsidR="00B04BD3" w:rsidRPr="00BE64A1">
      <w:rPr>
        <w:lang w:val="es-ES"/>
      </w:rPr>
      <w:t>Pr</w:t>
    </w:r>
    <w:r w:rsidR="00B04BD3">
      <w:rPr>
        <w:lang w:val="es-ES"/>
      </w:rPr>
      <w:t>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BD3" w:rsidRDefault="00B04BD3" w:rsidP="009F4A94">
    <w:pPr>
      <w:pStyle w:val="HdrLine1"/>
      <w:rPr>
        <w:lang w:val="es-ES_tradnl"/>
      </w:rPr>
    </w:pPr>
    <w:r>
      <w:rPr>
        <w:lang w:val="es-ES_tradnl"/>
      </w:rPr>
      <w:t>SCION</w:t>
    </w:r>
    <w:r w:rsidRPr="004B2E46">
      <w:rPr>
        <w:lang w:val="es-ES_tradnl"/>
      </w:rPr>
      <w:tab/>
    </w:r>
    <w:r>
      <w:rPr>
        <w:lang w:val="es-ES_tradnl"/>
      </w:rPr>
      <w:t>iM</w:t>
    </w:r>
    <w:r w:rsidRPr="004B2E46">
      <w:rPr>
        <w:lang w:val="es-ES_tradnl"/>
      </w:rPr>
      <w:tab/>
      <w:t>201</w:t>
    </w:r>
    <w:r>
      <w:rPr>
        <w:lang w:val="es-ES_tradnl"/>
      </w:rPr>
      <w:t>6</w:t>
    </w:r>
    <w:r w:rsidRPr="004B2E46">
      <w:rPr>
        <w:lang w:val="es-ES_tradnl"/>
      </w:rPr>
      <w:t xml:space="preserve"> - </w:t>
    </w:r>
    <w:r w:rsidRPr="004B2E46">
      <w:rPr>
        <w:lang w:val="es-ES_tradnl"/>
      </w:rPr>
      <w:tab/>
      <w:t>CARGO NET</w:t>
    </w:r>
  </w:p>
  <w:p w:rsidR="00B04BD3" w:rsidRPr="004B2E46" w:rsidRDefault="00B04BD3" w:rsidP="009F4A94">
    <w:pPr>
      <w:pStyle w:val="HdrLine1"/>
      <w:rPr>
        <w:lang w:val="es-ES_tradnl"/>
      </w:rPr>
    </w:pPr>
    <w:r>
      <w:rPr>
        <w:lang w:val="es-ES_tradnl"/>
      </w:rPr>
      <w:t>TOYOTA</w:t>
    </w:r>
    <w:r>
      <w:rPr>
        <w:lang w:val="es-ES_tradnl"/>
      </w:rPr>
      <w:tab/>
      <w:t xml:space="preserve">   Auris </w:t>
    </w:r>
    <w:r>
      <w:rPr>
        <w:lang w:val="es-ES_tradnl"/>
      </w:rPr>
      <w:tab/>
      <w:t>2016 -</w:t>
    </w:r>
    <w:r>
      <w:rPr>
        <w:lang w:val="es-ES_tradnl"/>
      </w:rPr>
      <w:tab/>
    </w:r>
  </w:p>
  <w:p w:rsidR="00B04BD3" w:rsidRDefault="000D798D" w:rsidP="00B04BD3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1" layoutInCell="1" allowOverlap="1">
              <wp:simplePos x="0" y="0"/>
              <wp:positionH relativeFrom="column">
                <wp:posOffset>3244215</wp:posOffset>
              </wp:positionH>
              <wp:positionV relativeFrom="page">
                <wp:posOffset>974090</wp:posOffset>
              </wp:positionV>
              <wp:extent cx="635" cy="8388985"/>
              <wp:effectExtent l="17145" t="21590" r="20320" b="19050"/>
              <wp:wrapNone/>
              <wp:docPr id="2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38898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09A1C7" id="Line 2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45pt,76.7pt" to="255.5pt,7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14605" t="21590" r="17780" b="16510"/>
              <wp:wrapNone/>
              <wp:docPr id="1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264A39" id="Line 1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ZAEwIAACo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" strokeweight="2.25pt">
              <w10:anchorlock/>
            </v:line>
          </w:pict>
        </mc:Fallback>
      </mc:AlternateContent>
    </w:r>
    <w:r w:rsidR="00B04BD3">
      <w:t xml:space="preserve">Checklist - these points </w:t>
    </w:r>
    <w:r w:rsidR="00B04BD3">
      <w:rPr>
        <w:b/>
        <w:bCs w:val="0"/>
      </w:rPr>
      <w:t>MUST</w:t>
    </w:r>
    <w:r w:rsidR="00B04BD3">
      <w:t xml:space="preserve"> be checked to ensure a quality installation.</w:t>
    </w:r>
    <w:r w:rsidR="00B04BD3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4158"/>
    <w:rsid w:val="000124E5"/>
    <w:rsid w:val="00012E6B"/>
    <w:rsid w:val="00013A6D"/>
    <w:rsid w:val="000151F3"/>
    <w:rsid w:val="000253D3"/>
    <w:rsid w:val="0002718B"/>
    <w:rsid w:val="000366DC"/>
    <w:rsid w:val="00036B46"/>
    <w:rsid w:val="00052E5B"/>
    <w:rsid w:val="00063B80"/>
    <w:rsid w:val="0006573C"/>
    <w:rsid w:val="00067112"/>
    <w:rsid w:val="00070A5C"/>
    <w:rsid w:val="00074A44"/>
    <w:rsid w:val="00075089"/>
    <w:rsid w:val="00080285"/>
    <w:rsid w:val="00082740"/>
    <w:rsid w:val="000B1A48"/>
    <w:rsid w:val="000B67DF"/>
    <w:rsid w:val="000B6E63"/>
    <w:rsid w:val="000C5C42"/>
    <w:rsid w:val="000D2890"/>
    <w:rsid w:val="000D798D"/>
    <w:rsid w:val="000E0196"/>
    <w:rsid w:val="000E0847"/>
    <w:rsid w:val="000E5ACD"/>
    <w:rsid w:val="000F38E6"/>
    <w:rsid w:val="00100C61"/>
    <w:rsid w:val="001128BB"/>
    <w:rsid w:val="00115F5D"/>
    <w:rsid w:val="00137DE0"/>
    <w:rsid w:val="001549C4"/>
    <w:rsid w:val="00171507"/>
    <w:rsid w:val="0017460E"/>
    <w:rsid w:val="001777EB"/>
    <w:rsid w:val="00194307"/>
    <w:rsid w:val="001A3B7E"/>
    <w:rsid w:val="001C1546"/>
    <w:rsid w:val="001D0F57"/>
    <w:rsid w:val="001D3F8D"/>
    <w:rsid w:val="001F7892"/>
    <w:rsid w:val="0020100E"/>
    <w:rsid w:val="00201AEE"/>
    <w:rsid w:val="00214AB9"/>
    <w:rsid w:val="00215ED7"/>
    <w:rsid w:val="0023488C"/>
    <w:rsid w:val="00247B28"/>
    <w:rsid w:val="00262481"/>
    <w:rsid w:val="002658DD"/>
    <w:rsid w:val="002755C9"/>
    <w:rsid w:val="00284EE9"/>
    <w:rsid w:val="002B4855"/>
    <w:rsid w:val="002D6304"/>
    <w:rsid w:val="002E0CC2"/>
    <w:rsid w:val="002E6336"/>
    <w:rsid w:val="002F40E9"/>
    <w:rsid w:val="002F69E0"/>
    <w:rsid w:val="00303479"/>
    <w:rsid w:val="0030718D"/>
    <w:rsid w:val="00316DCD"/>
    <w:rsid w:val="00322151"/>
    <w:rsid w:val="00330926"/>
    <w:rsid w:val="00332262"/>
    <w:rsid w:val="0034033A"/>
    <w:rsid w:val="003432AE"/>
    <w:rsid w:val="00354089"/>
    <w:rsid w:val="00372E20"/>
    <w:rsid w:val="003776D6"/>
    <w:rsid w:val="00377F5A"/>
    <w:rsid w:val="00382CC7"/>
    <w:rsid w:val="00385393"/>
    <w:rsid w:val="00386C28"/>
    <w:rsid w:val="0038741C"/>
    <w:rsid w:val="003A4B57"/>
    <w:rsid w:val="003C1654"/>
    <w:rsid w:val="003C6EEF"/>
    <w:rsid w:val="003D3467"/>
    <w:rsid w:val="003F1F57"/>
    <w:rsid w:val="003F2CDE"/>
    <w:rsid w:val="003F49CF"/>
    <w:rsid w:val="00401336"/>
    <w:rsid w:val="00405F10"/>
    <w:rsid w:val="004071C5"/>
    <w:rsid w:val="00427829"/>
    <w:rsid w:val="00441FC4"/>
    <w:rsid w:val="004513B4"/>
    <w:rsid w:val="00454728"/>
    <w:rsid w:val="00465B29"/>
    <w:rsid w:val="00474D9E"/>
    <w:rsid w:val="00480549"/>
    <w:rsid w:val="004838CD"/>
    <w:rsid w:val="004953C1"/>
    <w:rsid w:val="004B12B9"/>
    <w:rsid w:val="004B2E46"/>
    <w:rsid w:val="004C1AF9"/>
    <w:rsid w:val="004C5B5F"/>
    <w:rsid w:val="004C5DBB"/>
    <w:rsid w:val="004D5518"/>
    <w:rsid w:val="004E0C4F"/>
    <w:rsid w:val="004E6168"/>
    <w:rsid w:val="004E75E3"/>
    <w:rsid w:val="004F48B0"/>
    <w:rsid w:val="00504134"/>
    <w:rsid w:val="00507669"/>
    <w:rsid w:val="00512917"/>
    <w:rsid w:val="005135F4"/>
    <w:rsid w:val="005153EA"/>
    <w:rsid w:val="00532225"/>
    <w:rsid w:val="00532691"/>
    <w:rsid w:val="00536154"/>
    <w:rsid w:val="00553CAC"/>
    <w:rsid w:val="0055771C"/>
    <w:rsid w:val="00567B3C"/>
    <w:rsid w:val="005756C4"/>
    <w:rsid w:val="00583483"/>
    <w:rsid w:val="005835B3"/>
    <w:rsid w:val="00591F6D"/>
    <w:rsid w:val="005922DB"/>
    <w:rsid w:val="005A1C3B"/>
    <w:rsid w:val="005A7A1F"/>
    <w:rsid w:val="005C60F1"/>
    <w:rsid w:val="005D74EC"/>
    <w:rsid w:val="005E2E8B"/>
    <w:rsid w:val="00607335"/>
    <w:rsid w:val="00611BB3"/>
    <w:rsid w:val="00637CDF"/>
    <w:rsid w:val="0064069D"/>
    <w:rsid w:val="00655839"/>
    <w:rsid w:val="00661E5E"/>
    <w:rsid w:val="00671429"/>
    <w:rsid w:val="006749FA"/>
    <w:rsid w:val="00676D03"/>
    <w:rsid w:val="00681068"/>
    <w:rsid w:val="00682BE1"/>
    <w:rsid w:val="00683CB7"/>
    <w:rsid w:val="0068745F"/>
    <w:rsid w:val="006A50ED"/>
    <w:rsid w:val="006B077C"/>
    <w:rsid w:val="006B62BD"/>
    <w:rsid w:val="006B7BAF"/>
    <w:rsid w:val="006D0E76"/>
    <w:rsid w:val="006D2025"/>
    <w:rsid w:val="006E2C0C"/>
    <w:rsid w:val="006E6764"/>
    <w:rsid w:val="006E7D0E"/>
    <w:rsid w:val="007008AF"/>
    <w:rsid w:val="0072798F"/>
    <w:rsid w:val="007302FC"/>
    <w:rsid w:val="0073357A"/>
    <w:rsid w:val="00733829"/>
    <w:rsid w:val="007360BE"/>
    <w:rsid w:val="00753DC9"/>
    <w:rsid w:val="00756A46"/>
    <w:rsid w:val="00764DC7"/>
    <w:rsid w:val="00771BDB"/>
    <w:rsid w:val="007878FF"/>
    <w:rsid w:val="00791B91"/>
    <w:rsid w:val="007B12EC"/>
    <w:rsid w:val="007B67A2"/>
    <w:rsid w:val="007D253A"/>
    <w:rsid w:val="007D3AD1"/>
    <w:rsid w:val="007D5078"/>
    <w:rsid w:val="007D6435"/>
    <w:rsid w:val="007E7364"/>
    <w:rsid w:val="00835147"/>
    <w:rsid w:val="00836A30"/>
    <w:rsid w:val="00846AA2"/>
    <w:rsid w:val="00852B08"/>
    <w:rsid w:val="0086051D"/>
    <w:rsid w:val="00861152"/>
    <w:rsid w:val="0087008D"/>
    <w:rsid w:val="008758EF"/>
    <w:rsid w:val="00877B58"/>
    <w:rsid w:val="008903BD"/>
    <w:rsid w:val="00892748"/>
    <w:rsid w:val="008A4D49"/>
    <w:rsid w:val="008A63AB"/>
    <w:rsid w:val="008B2084"/>
    <w:rsid w:val="008B6C42"/>
    <w:rsid w:val="008C7A34"/>
    <w:rsid w:val="008F0AB0"/>
    <w:rsid w:val="009031CA"/>
    <w:rsid w:val="00914D19"/>
    <w:rsid w:val="00930DF0"/>
    <w:rsid w:val="0093295B"/>
    <w:rsid w:val="00946631"/>
    <w:rsid w:val="00961A24"/>
    <w:rsid w:val="00963B27"/>
    <w:rsid w:val="00963BF8"/>
    <w:rsid w:val="009959C4"/>
    <w:rsid w:val="009A089A"/>
    <w:rsid w:val="009A6230"/>
    <w:rsid w:val="009A64C2"/>
    <w:rsid w:val="009B3E3A"/>
    <w:rsid w:val="009F4A94"/>
    <w:rsid w:val="00A53127"/>
    <w:rsid w:val="00A6464D"/>
    <w:rsid w:val="00A65E8D"/>
    <w:rsid w:val="00A67EE0"/>
    <w:rsid w:val="00A833CF"/>
    <w:rsid w:val="00A914D8"/>
    <w:rsid w:val="00AA1769"/>
    <w:rsid w:val="00AA6FFF"/>
    <w:rsid w:val="00AC3B6B"/>
    <w:rsid w:val="00AD1765"/>
    <w:rsid w:val="00AE080A"/>
    <w:rsid w:val="00AE443E"/>
    <w:rsid w:val="00AE6085"/>
    <w:rsid w:val="00B00D0F"/>
    <w:rsid w:val="00B04094"/>
    <w:rsid w:val="00B04BD3"/>
    <w:rsid w:val="00B07257"/>
    <w:rsid w:val="00B1106F"/>
    <w:rsid w:val="00B13FCB"/>
    <w:rsid w:val="00B17C91"/>
    <w:rsid w:val="00B3339D"/>
    <w:rsid w:val="00B47C36"/>
    <w:rsid w:val="00B50016"/>
    <w:rsid w:val="00B605D0"/>
    <w:rsid w:val="00B74F79"/>
    <w:rsid w:val="00B76E6E"/>
    <w:rsid w:val="00B936B4"/>
    <w:rsid w:val="00B948AB"/>
    <w:rsid w:val="00B9590C"/>
    <w:rsid w:val="00BC1BD2"/>
    <w:rsid w:val="00BC5243"/>
    <w:rsid w:val="00BE64A1"/>
    <w:rsid w:val="00BF5F97"/>
    <w:rsid w:val="00C2568B"/>
    <w:rsid w:val="00C330B9"/>
    <w:rsid w:val="00C414EA"/>
    <w:rsid w:val="00C41981"/>
    <w:rsid w:val="00C51BF0"/>
    <w:rsid w:val="00C6577D"/>
    <w:rsid w:val="00C67C73"/>
    <w:rsid w:val="00C763EF"/>
    <w:rsid w:val="00C82D40"/>
    <w:rsid w:val="00C92316"/>
    <w:rsid w:val="00CA405B"/>
    <w:rsid w:val="00CA69AB"/>
    <w:rsid w:val="00CB6F79"/>
    <w:rsid w:val="00CB775F"/>
    <w:rsid w:val="00CC2BC7"/>
    <w:rsid w:val="00CC55B6"/>
    <w:rsid w:val="00CD0A94"/>
    <w:rsid w:val="00CE3B0C"/>
    <w:rsid w:val="00CF5991"/>
    <w:rsid w:val="00CF5BCA"/>
    <w:rsid w:val="00D07ECF"/>
    <w:rsid w:val="00D24C63"/>
    <w:rsid w:val="00D25BC0"/>
    <w:rsid w:val="00D30E04"/>
    <w:rsid w:val="00D30F71"/>
    <w:rsid w:val="00D31D6F"/>
    <w:rsid w:val="00D352C7"/>
    <w:rsid w:val="00D63C40"/>
    <w:rsid w:val="00D654B5"/>
    <w:rsid w:val="00D760D8"/>
    <w:rsid w:val="00D774B3"/>
    <w:rsid w:val="00D84ECD"/>
    <w:rsid w:val="00DA4FE8"/>
    <w:rsid w:val="00DA7072"/>
    <w:rsid w:val="00DB270B"/>
    <w:rsid w:val="00DB5C26"/>
    <w:rsid w:val="00DC3824"/>
    <w:rsid w:val="00DD4805"/>
    <w:rsid w:val="00DD567B"/>
    <w:rsid w:val="00DE2D9D"/>
    <w:rsid w:val="00E02D1B"/>
    <w:rsid w:val="00E04238"/>
    <w:rsid w:val="00E123D9"/>
    <w:rsid w:val="00E23665"/>
    <w:rsid w:val="00E24A3A"/>
    <w:rsid w:val="00E3474E"/>
    <w:rsid w:val="00E35160"/>
    <w:rsid w:val="00E46FCA"/>
    <w:rsid w:val="00E476BB"/>
    <w:rsid w:val="00E525D4"/>
    <w:rsid w:val="00E71289"/>
    <w:rsid w:val="00E724BC"/>
    <w:rsid w:val="00E73D0B"/>
    <w:rsid w:val="00E87D1F"/>
    <w:rsid w:val="00E92693"/>
    <w:rsid w:val="00E93742"/>
    <w:rsid w:val="00EA19DE"/>
    <w:rsid w:val="00EA2606"/>
    <w:rsid w:val="00EA7E5A"/>
    <w:rsid w:val="00EC094C"/>
    <w:rsid w:val="00EE46A0"/>
    <w:rsid w:val="00F0221C"/>
    <w:rsid w:val="00F03F4A"/>
    <w:rsid w:val="00F069C6"/>
    <w:rsid w:val="00F12137"/>
    <w:rsid w:val="00F14B24"/>
    <w:rsid w:val="00F24B88"/>
    <w:rsid w:val="00F32AFF"/>
    <w:rsid w:val="00F3438C"/>
    <w:rsid w:val="00F34AF4"/>
    <w:rsid w:val="00F45853"/>
    <w:rsid w:val="00F52122"/>
    <w:rsid w:val="00F5498D"/>
    <w:rsid w:val="00F71B1B"/>
    <w:rsid w:val="00F7352B"/>
    <w:rsid w:val="00F83548"/>
    <w:rsid w:val="00F859E2"/>
    <w:rsid w:val="00F86943"/>
    <w:rsid w:val="00F903AD"/>
    <w:rsid w:val="00FA40CD"/>
    <w:rsid w:val="00FA4F32"/>
    <w:rsid w:val="00FC2F14"/>
    <w:rsid w:val="00FD22AC"/>
    <w:rsid w:val="00FD42BD"/>
    <w:rsid w:val="00FD5AAD"/>
    <w:rsid w:val="00FE2375"/>
    <w:rsid w:val="00FF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572AA75-54B3-4312-AD36-A41D22BEC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EC6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header" Target="header4.xm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2.jpeg"/><Relationship Id="rId43" Type="http://schemas.openxmlformats.org/officeDocument/2006/relationships/image" Target="media/image3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Develop\Accessory%20Development%20Templates\Instruction%20Template%20Iss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Instruction Template IssC</Template>
  <TotalTime>29</TotalTime>
  <Pages>3</Pages>
  <Words>294</Words>
  <Characters>1761</Characters>
  <Application>Microsoft Office Word</Application>
  <DocSecurity>0</DocSecurity>
  <Lines>308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2040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subject/>
  <dc:creator>sakaguj</dc:creator>
  <cp:keywords>PUBLIC</cp:keywords>
  <cp:lastModifiedBy>Steve Marston (TMS)</cp:lastModifiedBy>
  <cp:revision>7</cp:revision>
  <cp:lastPrinted>2014-11-14T23:10:00Z</cp:lastPrinted>
  <dcterms:created xsi:type="dcterms:W3CDTF">2015-05-04T18:27:00Z</dcterms:created>
  <dcterms:modified xsi:type="dcterms:W3CDTF">2015-05-04T18:56:00Z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941f0374-03e5-472e-84d9-c442859acb5f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